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93CA8" w14:textId="5484125B" w:rsidR="002A7137" w:rsidRPr="002B1CF5" w:rsidRDefault="00F10AF0" w:rsidP="001C0BCF">
      <w:pPr>
        <w:jc w:val="right"/>
        <w:rPr>
          <w:rFonts w:ascii="PT Astra Serif" w:eastAsiaTheme="majorEastAsia" w:hAnsi="PT Astra Serif" w:cstheme="majorBidi"/>
          <w:b/>
          <w:caps/>
          <w:color w:val="5B9BD5" w:themeColor="accent1"/>
          <w:sz w:val="2"/>
          <w:szCs w:val="2"/>
        </w:rPr>
      </w:pPr>
      <w:r w:rsidRPr="002B1CF5">
        <w:rPr>
          <w:rFonts w:ascii="PT Astra Serif" w:eastAsiaTheme="majorEastAsia" w:hAnsi="PT Astra Serif" w:cstheme="majorBidi"/>
          <w:b/>
          <w:caps/>
          <w:color w:val="5B9BD5" w:themeColor="accent1"/>
          <w:sz w:val="2"/>
          <w:szCs w:val="2"/>
        </w:rPr>
        <w:t>лем</w:t>
      </w:r>
    </w:p>
    <w:sdt>
      <w:sdtPr>
        <w:rPr>
          <w:rFonts w:ascii="PT Astra Serif" w:eastAsiaTheme="majorEastAsia" w:hAnsi="PT Astra Serif" w:cstheme="majorBidi"/>
          <w:b/>
          <w:caps/>
          <w:color w:val="5B9BD5" w:themeColor="accent1"/>
          <w:sz w:val="2"/>
          <w:szCs w:val="2"/>
        </w:rPr>
        <w:id w:val="-913085676"/>
        <w:docPartObj>
          <w:docPartGallery w:val="Cover Pages"/>
          <w:docPartUnique/>
        </w:docPartObj>
      </w:sdtPr>
      <w:sdtEndPr>
        <w:rPr>
          <w:b w:val="0"/>
          <w:caps w:val="0"/>
          <w:color w:val="auto"/>
          <w:sz w:val="26"/>
          <w:szCs w:val="32"/>
        </w:rPr>
      </w:sdtEndPr>
      <w:sdtContent>
        <w:p w14:paraId="29ABFAEA" w14:textId="7DB4F22D" w:rsidR="00FA1FF9" w:rsidRDefault="00AD115E" w:rsidP="00AD115E">
          <w:pPr>
            <w:ind w:firstLine="0"/>
            <w:jc w:val="center"/>
            <w:rPr>
              <w:rFonts w:ascii="PT Astra Serif" w:hAnsi="PT Astra Serif"/>
            </w:rPr>
          </w:pPr>
          <w:r>
            <w:rPr>
              <w:rFonts w:ascii="PT Astra Serif" w:eastAsiaTheme="majorEastAsia" w:hAnsi="PT Astra Serif" w:cstheme="majorBidi"/>
              <w:b/>
              <w:caps/>
              <w:noProof/>
              <w:color w:val="5B9BD5" w:themeColor="accent1"/>
              <w:sz w:val="2"/>
              <w:szCs w:val="2"/>
            </w:rPr>
            <w:drawing>
              <wp:inline distT="0" distB="0" distL="0" distR="0" wp14:anchorId="33738408" wp14:editId="784A50F9">
                <wp:extent cx="6376946" cy="9022919"/>
                <wp:effectExtent l="0" t="0" r="5080" b="6985"/>
                <wp:docPr id="2" name="Рисунок 2" descr="\\192.168.0.11\ege\BD EGE 2024\ТМ-9\титул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192.168.0.11\ege\BD EGE 2024\ТМ-9\титул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78590" cy="902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BF56CF7" w14:textId="77777777" w:rsidR="00F0434F" w:rsidRDefault="00F0434F">
          <w:pPr>
            <w:spacing w:after="160" w:line="259" w:lineRule="auto"/>
            <w:ind w:firstLine="0"/>
            <w:contextualSpacing w:val="0"/>
            <w:jc w:val="left"/>
            <w:rPr>
              <w:rFonts w:ascii="PT Astra Serif" w:hAnsi="PT Astra Serif"/>
            </w:rPr>
          </w:pPr>
          <w:r>
            <w:rPr>
              <w:rFonts w:ascii="PT Astra Serif" w:hAnsi="PT Astra Serif"/>
            </w:rPr>
            <w:br w:type="page"/>
          </w:r>
        </w:p>
        <w:p w14:paraId="7C92709A" w14:textId="77777777" w:rsidR="002A7137" w:rsidRPr="002B1CF5" w:rsidRDefault="002A7137">
          <w:pPr>
            <w:spacing w:after="160" w:line="259" w:lineRule="auto"/>
            <w:ind w:firstLine="0"/>
            <w:contextualSpacing w:val="0"/>
            <w:jc w:val="left"/>
            <w:rPr>
              <w:rFonts w:ascii="PT Astra Serif" w:hAnsi="PT Astra Serif"/>
            </w:rPr>
          </w:pPr>
        </w:p>
        <w:bookmarkStart w:id="0" w:name="_GoBack" w:displacedByCustomXml="next"/>
        <w:bookmarkEnd w:id="0" w:displacedByCustomXml="next"/>
        <w:bookmarkStart w:id="1" w:name="_Toc446342397" w:displacedByCustomXml="next"/>
        <w:bookmarkStart w:id="2" w:name="_Toc446345516" w:displacedByCustomXml="next"/>
        <w:sdt>
          <w:sdtPr>
            <w:rPr>
              <w:rFonts w:ascii="PT Astra Serif" w:eastAsiaTheme="minorEastAsia" w:hAnsi="PT Astra Serif" w:cstheme="minorBidi"/>
              <w:b w:val="0"/>
              <w:caps w:val="0"/>
              <w:noProof/>
              <w:szCs w:val="22"/>
            </w:rPr>
            <w:id w:val="1310679371"/>
            <w:docPartObj>
              <w:docPartGallery w:val="Table of Contents"/>
              <w:docPartUnique/>
            </w:docPartObj>
          </w:sdtPr>
          <w:sdtEndPr>
            <w:rPr>
              <w:noProof w:val="0"/>
              <w:szCs w:val="20"/>
            </w:rPr>
          </w:sdtEndPr>
          <w:sdtContent>
            <w:p w14:paraId="4B5C6ACE" w14:textId="77777777" w:rsidR="00295C05" w:rsidRPr="002B1CF5" w:rsidRDefault="00295C05" w:rsidP="00F01B0D">
              <w:pPr>
                <w:pStyle w:val="af1"/>
                <w:rPr>
                  <w:rFonts w:ascii="PT Astra Serif" w:hAnsi="PT Astra Serif"/>
                </w:rPr>
              </w:pPr>
              <w:r w:rsidRPr="002B1CF5">
                <w:rPr>
                  <w:rFonts w:ascii="PT Astra Serif" w:hAnsi="PT Astra Serif"/>
                </w:rPr>
                <w:t>Оглавление</w:t>
              </w:r>
              <w:bookmarkEnd w:id="2"/>
              <w:bookmarkEnd w:id="1"/>
            </w:p>
            <w:p w14:paraId="7B642E63" w14:textId="77777777" w:rsidR="002E07B4" w:rsidRPr="002B1CF5" w:rsidRDefault="00295C05">
              <w:pPr>
                <w:pStyle w:val="14"/>
                <w:rPr>
                  <w:rFonts w:ascii="PT Astra Serif" w:hAnsi="PT Astra Serif"/>
                  <w:b w:val="0"/>
                  <w:sz w:val="22"/>
                  <w:szCs w:val="22"/>
                </w:rPr>
              </w:pPr>
              <w:r w:rsidRPr="002B1CF5">
                <w:rPr>
                  <w:rFonts w:ascii="PT Astra Serif" w:hAnsi="PT Astra Serif"/>
                </w:rPr>
                <w:fldChar w:fldCharType="begin"/>
              </w:r>
              <w:r w:rsidRPr="002B1CF5">
                <w:rPr>
                  <w:rFonts w:ascii="PT Astra Serif" w:hAnsi="PT Astra Serif"/>
                </w:rPr>
                <w:instrText xml:space="preserve"> TOC \o "1-3" \h \z \u </w:instrText>
              </w:r>
              <w:r w:rsidRPr="002B1CF5">
                <w:rPr>
                  <w:rFonts w:ascii="PT Astra Serif" w:hAnsi="PT Astra Serif"/>
                </w:rPr>
                <w:fldChar w:fldCharType="separate"/>
              </w:r>
              <w:hyperlink w:anchor="_Toc157411397" w:history="1">
                <w:r w:rsidR="002E07B4" w:rsidRPr="002B1CF5">
                  <w:rPr>
                    <w:rStyle w:val="afa"/>
                    <w:rFonts w:ascii="PT Astra Serif" w:hAnsi="PT Astra Serif"/>
                  </w:rPr>
                  <w:t>1.</w:t>
                </w:r>
                <w:r w:rsidR="002E07B4" w:rsidRPr="002B1CF5">
                  <w:rPr>
                    <w:rFonts w:ascii="PT Astra Serif" w:hAnsi="PT Astra Serif"/>
                    <w:b w:val="0"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</w:rPr>
                  <w:t>Общий порядок подготовки и проведения тренировочного мероприятия ПО МАТЕМАТИКЕ в формате ОГЭ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instrText xml:space="preserve"> PAGEREF _Toc157411397 \h </w:instrText>
                </w:r>
                <w:r w:rsidR="002E07B4" w:rsidRPr="002B1CF5">
                  <w:rPr>
                    <w:rFonts w:ascii="PT Astra Serif" w:hAnsi="PT Astra Serif"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t>5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end"/>
                </w:r>
              </w:hyperlink>
            </w:p>
            <w:p w14:paraId="4D548A4B" w14:textId="77777777" w:rsidR="002E07B4" w:rsidRPr="002B1CF5" w:rsidRDefault="00AD115E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398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1.1.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График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_Toc157411398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8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3F4A42AD" w14:textId="77777777" w:rsidR="002E07B4" w:rsidRPr="002B1CF5" w:rsidRDefault="00AD115E">
              <w:pPr>
                <w:pStyle w:val="14"/>
                <w:rPr>
                  <w:rFonts w:ascii="PT Astra Serif" w:hAnsi="PT Astra Serif"/>
                  <w:b w:val="0"/>
                  <w:sz w:val="22"/>
                  <w:szCs w:val="22"/>
                </w:rPr>
              </w:pPr>
              <w:hyperlink w:anchor="_Toc157411399" w:history="1">
                <w:r w:rsidR="002E07B4" w:rsidRPr="002B1CF5">
                  <w:rPr>
                    <w:rStyle w:val="afa"/>
                    <w:rFonts w:ascii="PT Astra Serif" w:hAnsi="PT Astra Serif"/>
                  </w:rPr>
                  <w:t>2.</w:t>
                </w:r>
                <w:r w:rsidR="002E07B4" w:rsidRPr="002B1CF5">
                  <w:rPr>
                    <w:rFonts w:ascii="PT Astra Serif" w:hAnsi="PT Astra Serif"/>
                    <w:b w:val="0"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</w:rPr>
                  <w:t>Порядок проведения Тренировочных мероприятий  в образовательной организации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instrText xml:space="preserve"> PAGEREF _Toc157411399 \h </w:instrText>
                </w:r>
                <w:r w:rsidR="002E07B4" w:rsidRPr="002B1CF5">
                  <w:rPr>
                    <w:rFonts w:ascii="PT Astra Serif" w:hAnsi="PT Astra Serif"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t>9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end"/>
                </w:r>
              </w:hyperlink>
            </w:p>
            <w:p w14:paraId="1EECC21D" w14:textId="77777777" w:rsidR="002E07B4" w:rsidRPr="002B1CF5" w:rsidRDefault="00AD115E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0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2.1.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Подготовка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_Toc157411400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9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7BDF8F26" w14:textId="77777777" w:rsidR="002E07B4" w:rsidRPr="002B1CF5" w:rsidRDefault="00AD115E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1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2.2.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Печать материалов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_Toc157411401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9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4A83A2FC" w14:textId="77777777" w:rsidR="002E07B4" w:rsidRPr="002B1CF5" w:rsidRDefault="00AD115E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2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2.3.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Проведение ТМ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_Toc157411402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10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371072E4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03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2.3.1.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Выдача дополнительных бланков ответов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_Toc157411403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12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0D146A66" w14:textId="77777777" w:rsidR="002E07B4" w:rsidRPr="002B1CF5" w:rsidRDefault="00AD115E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4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2.4.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Завершение тренировочных мероприятий в аудитории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_Toc157411404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13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63428F2A" w14:textId="77777777" w:rsidR="002E07B4" w:rsidRPr="002B1CF5" w:rsidRDefault="00AD115E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5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2.5.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Упаковка бланков ответов участников тренировочных мероприятий и формирование комплекта документов аудитории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_Toc157411405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13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0B7B1C5F" w14:textId="77777777" w:rsidR="002E07B4" w:rsidRPr="002B1CF5" w:rsidRDefault="00AD115E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6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2.6.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Обработка материалов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_Toc157411406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14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0CFC2163" w14:textId="77777777" w:rsidR="002E07B4" w:rsidRPr="002B1CF5" w:rsidRDefault="00AD115E">
              <w:pPr>
                <w:pStyle w:val="14"/>
                <w:rPr>
                  <w:rFonts w:ascii="PT Astra Serif" w:hAnsi="PT Astra Serif"/>
                  <w:b w:val="0"/>
                  <w:sz w:val="22"/>
                  <w:szCs w:val="22"/>
                </w:rPr>
              </w:pPr>
              <w:hyperlink w:anchor="_Toc157411407" w:history="1">
                <w:r w:rsidR="002E07B4" w:rsidRPr="002B1CF5">
                  <w:rPr>
                    <w:rStyle w:val="afa"/>
                    <w:rFonts w:ascii="PT Astra Serif" w:hAnsi="PT Astra Serif"/>
                  </w:rPr>
                  <w:t>3.</w:t>
                </w:r>
                <w:r w:rsidR="002E07B4" w:rsidRPr="002B1CF5">
                  <w:rPr>
                    <w:rFonts w:ascii="PT Astra Serif" w:hAnsi="PT Astra Serif"/>
                    <w:b w:val="0"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</w:rPr>
                  <w:t>Правила заполнения бланков ответов участников тренировочных мероприятий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instrText xml:space="preserve"> PAGEREF _Toc157411407 \h </w:instrText>
                </w:r>
                <w:r w:rsidR="002E07B4" w:rsidRPr="002B1CF5">
                  <w:rPr>
                    <w:rFonts w:ascii="PT Astra Serif" w:hAnsi="PT Astra Serif"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t>16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end"/>
                </w:r>
              </w:hyperlink>
            </w:p>
            <w:p w14:paraId="3F998145" w14:textId="77777777" w:rsidR="002E07B4" w:rsidRPr="002B1CF5" w:rsidRDefault="00AD115E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8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  <w:shd w:val="clear" w:color="auto" w:fill="FFFFFF"/>
                  </w:rPr>
                  <w:t>Правила заполнения бланков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_Toc157411408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16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7F0117A5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09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3.1.1.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Общая часть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_Toc157411409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16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67F4FE23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0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3.1.2.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 xml:space="preserve">Основные правила заполнения бланков </w:t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  <w:shd w:val="clear" w:color="auto" w:fill="FFFFFF"/>
                  </w:rPr>
                  <w:t>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_Toc157411410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16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3CC685D1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1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3.1.3.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Заполнение бланка ответов №1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_Toc157411411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17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27087B7E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2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3.1.4.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Заполнение бланка ответов №2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_Toc157411412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21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0B765F14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3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3.1.5.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Заполнение дополнительного бланка ответов №2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_Toc157411413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23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572A2E9F" w14:textId="77777777" w:rsidR="002E07B4" w:rsidRPr="002B1CF5" w:rsidRDefault="00AD115E">
              <w:pPr>
                <w:pStyle w:val="14"/>
                <w:rPr>
                  <w:rFonts w:ascii="PT Astra Serif" w:hAnsi="PT Astra Serif"/>
                  <w:b w:val="0"/>
                  <w:sz w:val="22"/>
                  <w:szCs w:val="22"/>
                </w:rPr>
              </w:pPr>
              <w:hyperlink w:anchor="_Toc157411414" w:history="1">
                <w:r w:rsidR="002E07B4" w:rsidRPr="002B1CF5">
                  <w:rPr>
                    <w:rStyle w:val="afa"/>
                    <w:rFonts w:ascii="PT Astra Serif" w:hAnsi="PT Astra Serif"/>
                  </w:rPr>
                  <w:t>4.</w:t>
                </w:r>
                <w:r w:rsidR="002E07B4" w:rsidRPr="002B1CF5">
                  <w:rPr>
                    <w:rFonts w:ascii="PT Astra Serif" w:hAnsi="PT Astra Serif"/>
                    <w:b w:val="0"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</w:rPr>
                  <w:t>Инструктивные материалы для лиц, привлекаемых к проведению тренировочных мероприятий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instrText xml:space="preserve"> PAGEREF _Toc157411414 \h </w:instrText>
                </w:r>
                <w:r w:rsidR="002E07B4" w:rsidRPr="002B1CF5">
                  <w:rPr>
                    <w:rFonts w:ascii="PT Astra Serif" w:hAnsi="PT Astra Serif"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t>25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end"/>
                </w:r>
              </w:hyperlink>
            </w:p>
            <w:p w14:paraId="084B77FC" w14:textId="77777777" w:rsidR="002E07B4" w:rsidRPr="002B1CF5" w:rsidRDefault="00AD115E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15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4.1.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Инструкция для руководителя ОО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_Toc157411415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25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5246B971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6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4.1.1.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Подготовка к проведению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_Toc157411416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25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7E44F50B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7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4.1.2.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Проведение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_Toc157411417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26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3679B4C3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8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4.1.3.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Завершение проведения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_Toc157411418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26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761869CA" w14:textId="77777777" w:rsidR="002E07B4" w:rsidRPr="002B1CF5" w:rsidRDefault="00AD115E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19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4.2.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Инструкция для организаторов в аудитории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_Toc157411419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27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219F5921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20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4.2.1.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Подготовка к проведению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_Toc157411420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27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792B0C72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21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4.2.2.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Проведение тренировочных мероприятий в аудитории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_Toc157411421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28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038959DE" w14:textId="77777777" w:rsidR="002E07B4" w:rsidRPr="002B1CF5" w:rsidRDefault="00AD115E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22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4.2.3.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Завершение проведения ТМ в аудитории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_Toc157411422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30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47495537" w14:textId="77777777" w:rsidR="002E07B4" w:rsidRPr="002B1CF5" w:rsidRDefault="00AD115E">
              <w:pPr>
                <w:pStyle w:val="14"/>
                <w:rPr>
                  <w:rFonts w:ascii="PT Astra Serif" w:hAnsi="PT Astra Serif"/>
                  <w:b w:val="0"/>
                  <w:sz w:val="22"/>
                  <w:szCs w:val="22"/>
                </w:rPr>
              </w:pPr>
              <w:hyperlink w:anchor="_Toc157411423" w:history="1">
                <w:r w:rsidR="002E07B4" w:rsidRPr="002B1CF5">
                  <w:rPr>
                    <w:rStyle w:val="afa"/>
                    <w:rFonts w:ascii="PT Astra Serif" w:hAnsi="PT Astra Serif"/>
                  </w:rPr>
                  <w:t>Приложение 1. Инструктивные материалы для участников ТМ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instrText xml:space="preserve"> PAGEREF _Toc157411423 \h </w:instrText>
                </w:r>
                <w:r w:rsidR="002E07B4" w:rsidRPr="002B1CF5">
                  <w:rPr>
                    <w:rFonts w:ascii="PT Astra Serif" w:hAnsi="PT Astra Serif"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t>33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fldChar w:fldCharType="end"/>
                </w:r>
              </w:hyperlink>
            </w:p>
            <w:p w14:paraId="63570854" w14:textId="77777777" w:rsidR="002E07B4" w:rsidRPr="002B1CF5" w:rsidRDefault="00AD115E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24" w:history="1">
                <w:r w:rsidR="002E07B4" w:rsidRPr="002B1CF5">
                  <w:rPr>
                    <w:rStyle w:val="afa"/>
                    <w:rFonts w:ascii="PT Astra Serif" w:eastAsiaTheme="majorEastAsia" w:hAnsi="PT Astra Serif" w:cstheme="majorBidi"/>
                    <w:b/>
                    <w:noProof/>
                  </w:rPr>
                  <w:t>1.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eastAsiaTheme="majorEastAsia" w:hAnsi="PT Astra Serif" w:cstheme="majorBidi"/>
                    <w:b/>
                    <w:noProof/>
                  </w:rPr>
                  <w:t>Инструкция для участника ТМ, зачитываемая организатором перед началом работы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_Toc157411424 \h </w:instrTex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33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14:paraId="56561E9A" w14:textId="63DFB386" w:rsidR="00295C05" w:rsidRPr="002B1CF5" w:rsidRDefault="00295C05" w:rsidP="001D2CEC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r w:rsidRPr="002B1CF5">
                <w:rPr>
                  <w:rFonts w:ascii="PT Astra Serif" w:hAnsi="PT Astra Serif"/>
                </w:rPr>
                <w:fldChar w:fldCharType="end"/>
              </w:r>
            </w:p>
          </w:sdtContent>
        </w:sdt>
        <w:p w14:paraId="77C047FF" w14:textId="77777777" w:rsidR="00493528" w:rsidRPr="002B1CF5" w:rsidRDefault="00295C05" w:rsidP="00493528">
          <w:pPr>
            <w:pStyle w:val="af1"/>
            <w:rPr>
              <w:rFonts w:ascii="PT Astra Serif" w:hAnsi="PT Astra Serif"/>
              <w:b w:val="0"/>
              <w:caps w:val="0"/>
            </w:rPr>
          </w:pPr>
          <w:r w:rsidRPr="002B1CF5">
            <w:rPr>
              <w:rFonts w:ascii="PT Astra Serif" w:hAnsi="PT Astra Serif"/>
            </w:rPr>
            <w:br w:type="page"/>
          </w:r>
        </w:p>
      </w:sdtContent>
    </w:sdt>
    <w:bookmarkStart w:id="3" w:name="_Toc446345517" w:displacedByCustomXml="prev"/>
    <w:bookmarkStart w:id="4" w:name="_Toc446342398" w:displacedByCustomXml="prev"/>
    <w:p w14:paraId="27D8B0BE" w14:textId="64D39E72" w:rsidR="00493528" w:rsidRPr="002B1CF5" w:rsidRDefault="00493528" w:rsidP="00493528">
      <w:pPr>
        <w:pStyle w:val="af1"/>
        <w:rPr>
          <w:rFonts w:ascii="PT Astra Serif" w:hAnsi="PT Astra Serif"/>
        </w:rPr>
      </w:pPr>
      <w:r w:rsidRPr="002B1CF5">
        <w:rPr>
          <w:rFonts w:ascii="PT Astra Serif" w:hAnsi="PT Astra Serif"/>
        </w:rPr>
        <w:t>Перечень условных обозначений, сокращений и терминов</w:t>
      </w:r>
      <w:bookmarkEnd w:id="4"/>
      <w:bookmarkEnd w:id="3"/>
    </w:p>
    <w:tbl>
      <w:tblPr>
        <w:tblW w:w="495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374"/>
        <w:gridCol w:w="7153"/>
      </w:tblGrid>
      <w:tr w:rsidR="00493528" w:rsidRPr="002B1CF5" w14:paraId="0C6645CA" w14:textId="77777777" w:rsidTr="00601F82">
        <w:trPr>
          <w:cantSplit/>
        </w:trPr>
        <w:tc>
          <w:tcPr>
            <w:tcW w:w="1246" w:type="pct"/>
          </w:tcPr>
          <w:p w14:paraId="3F012471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БД</w:t>
            </w:r>
          </w:p>
        </w:tc>
        <w:tc>
          <w:tcPr>
            <w:tcW w:w="3754" w:type="pct"/>
          </w:tcPr>
          <w:p w14:paraId="29DFDE77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База данных</w:t>
            </w:r>
          </w:p>
        </w:tc>
      </w:tr>
      <w:tr w:rsidR="00493528" w:rsidRPr="002B1CF5" w14:paraId="5BA90B96" w14:textId="77777777" w:rsidTr="00601F82">
        <w:trPr>
          <w:cantSplit/>
        </w:trPr>
        <w:tc>
          <w:tcPr>
            <w:tcW w:w="1246" w:type="pct"/>
          </w:tcPr>
          <w:p w14:paraId="4A8FFF98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ГИА</w:t>
            </w:r>
          </w:p>
        </w:tc>
        <w:tc>
          <w:tcPr>
            <w:tcW w:w="3754" w:type="pct"/>
          </w:tcPr>
          <w:p w14:paraId="114D4051" w14:textId="3E6E85FF" w:rsidR="00493528" w:rsidRPr="002B1CF5" w:rsidRDefault="00493528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Государственная итоговая аттестация по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образовательным программам основного общего образования</w:t>
            </w:r>
          </w:p>
        </w:tc>
      </w:tr>
      <w:tr w:rsidR="00D238A1" w:rsidRPr="002B1CF5" w14:paraId="12B2096A" w14:textId="77777777" w:rsidTr="00601F82">
        <w:trPr>
          <w:cantSplit/>
        </w:trPr>
        <w:tc>
          <w:tcPr>
            <w:tcW w:w="1246" w:type="pct"/>
          </w:tcPr>
          <w:p w14:paraId="70AF6B6B" w14:textId="7ADB55B3" w:rsidR="00D238A1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ТМ</w:t>
            </w:r>
          </w:p>
        </w:tc>
        <w:tc>
          <w:tcPr>
            <w:tcW w:w="3754" w:type="pct"/>
          </w:tcPr>
          <w:p w14:paraId="14B8DAE4" w14:textId="09991157" w:rsidR="00D238A1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Тренировочные мероприятия</w:t>
            </w:r>
          </w:p>
        </w:tc>
      </w:tr>
      <w:tr w:rsidR="00493528" w:rsidRPr="002B1CF5" w14:paraId="4A3A3EBA" w14:textId="77777777" w:rsidTr="00601F82">
        <w:trPr>
          <w:cantSplit/>
        </w:trPr>
        <w:tc>
          <w:tcPr>
            <w:tcW w:w="1246" w:type="pct"/>
          </w:tcPr>
          <w:p w14:paraId="22EFDA7D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КИМ</w:t>
            </w:r>
          </w:p>
        </w:tc>
        <w:tc>
          <w:tcPr>
            <w:tcW w:w="3754" w:type="pct"/>
          </w:tcPr>
          <w:p w14:paraId="669DAE72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Контрольный измерительный материал </w:t>
            </w:r>
          </w:p>
        </w:tc>
      </w:tr>
      <w:tr w:rsidR="00493528" w:rsidRPr="002B1CF5" w14:paraId="4819B01C" w14:textId="77777777" w:rsidTr="00601F82">
        <w:trPr>
          <w:cantSplit/>
        </w:trPr>
        <w:tc>
          <w:tcPr>
            <w:tcW w:w="1246" w:type="pct"/>
          </w:tcPr>
          <w:p w14:paraId="4D07E939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proofErr w:type="spellStart"/>
            <w:r w:rsidRPr="002B1CF5">
              <w:rPr>
                <w:rFonts w:ascii="PT Astra Serif" w:hAnsi="PT Astra Serif" w:cs="Times New Roman"/>
                <w:szCs w:val="26"/>
              </w:rPr>
              <w:t>Минобрнауки</w:t>
            </w:r>
            <w:proofErr w:type="spellEnd"/>
            <w:r w:rsidRPr="002B1CF5">
              <w:rPr>
                <w:rFonts w:ascii="PT Astra Serif" w:hAnsi="PT Astra Serif" w:cs="Times New Roman"/>
                <w:szCs w:val="26"/>
              </w:rPr>
              <w:t xml:space="preserve"> России</w:t>
            </w:r>
          </w:p>
        </w:tc>
        <w:tc>
          <w:tcPr>
            <w:tcW w:w="3754" w:type="pct"/>
          </w:tcPr>
          <w:p w14:paraId="438B0A5F" w14:textId="05978275" w:rsidR="00493528" w:rsidRPr="002B1CF5" w:rsidRDefault="00B95D39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Министерство образования и </w:t>
            </w:r>
            <w:r w:rsidR="00493528" w:rsidRPr="002B1CF5">
              <w:rPr>
                <w:rFonts w:ascii="PT Astra Serif" w:hAnsi="PT Astra Serif" w:cs="Times New Roman"/>
                <w:szCs w:val="26"/>
              </w:rPr>
              <w:t>науки Российской Федерации</w:t>
            </w:r>
          </w:p>
        </w:tc>
      </w:tr>
      <w:tr w:rsidR="00493528" w:rsidRPr="002B1CF5" w14:paraId="1617AF0E" w14:textId="77777777" w:rsidTr="00601F82">
        <w:trPr>
          <w:cantSplit/>
        </w:trPr>
        <w:tc>
          <w:tcPr>
            <w:tcW w:w="1246" w:type="pct"/>
          </w:tcPr>
          <w:p w14:paraId="1C85F498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ОГЭ</w:t>
            </w:r>
          </w:p>
        </w:tc>
        <w:tc>
          <w:tcPr>
            <w:tcW w:w="3754" w:type="pct"/>
          </w:tcPr>
          <w:p w14:paraId="5A053D90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Основной государственный экзамен</w:t>
            </w:r>
          </w:p>
        </w:tc>
      </w:tr>
      <w:tr w:rsidR="00493528" w:rsidRPr="002B1CF5" w14:paraId="790EEC53" w14:textId="77777777" w:rsidTr="00601F82">
        <w:trPr>
          <w:cantSplit/>
        </w:trPr>
        <w:tc>
          <w:tcPr>
            <w:tcW w:w="1246" w:type="pct"/>
          </w:tcPr>
          <w:p w14:paraId="0A33C540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ПК</w:t>
            </w:r>
          </w:p>
        </w:tc>
        <w:tc>
          <w:tcPr>
            <w:tcW w:w="3754" w:type="pct"/>
          </w:tcPr>
          <w:p w14:paraId="7F22E743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Предметные комиссии субъекта Российской Федерации</w:t>
            </w:r>
          </w:p>
        </w:tc>
      </w:tr>
      <w:tr w:rsidR="00493528" w:rsidRPr="002B1CF5" w14:paraId="3335F63F" w14:textId="77777777" w:rsidTr="00601F82">
        <w:trPr>
          <w:cantSplit/>
        </w:trPr>
        <w:tc>
          <w:tcPr>
            <w:tcW w:w="1246" w:type="pct"/>
          </w:tcPr>
          <w:p w14:paraId="4C8D1713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ПО</w:t>
            </w:r>
          </w:p>
        </w:tc>
        <w:tc>
          <w:tcPr>
            <w:tcW w:w="3754" w:type="pct"/>
          </w:tcPr>
          <w:p w14:paraId="5BBB1588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Программное обеспечение </w:t>
            </w:r>
          </w:p>
        </w:tc>
      </w:tr>
      <w:tr w:rsidR="00493528" w:rsidRPr="002B1CF5" w14:paraId="64E42FFE" w14:textId="77777777" w:rsidTr="00601F82">
        <w:trPr>
          <w:cantSplit/>
        </w:trPr>
        <w:tc>
          <w:tcPr>
            <w:tcW w:w="1246" w:type="pct"/>
          </w:tcPr>
          <w:p w14:paraId="264E642D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ППОИ</w:t>
            </w:r>
          </w:p>
        </w:tc>
        <w:tc>
          <w:tcPr>
            <w:tcW w:w="3754" w:type="pct"/>
          </w:tcPr>
          <w:p w14:paraId="2865CFDE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Пункт первичной обработки информации</w:t>
            </w:r>
          </w:p>
        </w:tc>
      </w:tr>
      <w:tr w:rsidR="00493528" w:rsidRPr="002B1CF5" w14:paraId="5B9D9E67" w14:textId="77777777" w:rsidTr="00601F82">
        <w:trPr>
          <w:cantSplit/>
        </w:trPr>
        <w:tc>
          <w:tcPr>
            <w:tcW w:w="1246" w:type="pct"/>
          </w:tcPr>
          <w:p w14:paraId="48F45EE7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proofErr w:type="spellStart"/>
            <w:r w:rsidRPr="002B1CF5">
              <w:rPr>
                <w:rFonts w:ascii="PT Astra Serif" w:hAnsi="PT Astra Serif" w:cs="Times New Roman"/>
                <w:szCs w:val="26"/>
              </w:rPr>
              <w:t>Рособрнадзор</w:t>
            </w:r>
            <w:proofErr w:type="spellEnd"/>
          </w:p>
        </w:tc>
        <w:tc>
          <w:tcPr>
            <w:tcW w:w="3754" w:type="pct"/>
          </w:tcPr>
          <w:p w14:paraId="61E9A64C" w14:textId="5FB77BE4" w:rsidR="00493528" w:rsidRPr="002B1CF5" w:rsidRDefault="00493528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Федеральная служба по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надзору в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сфере образования и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науки</w:t>
            </w:r>
          </w:p>
        </w:tc>
      </w:tr>
      <w:tr w:rsidR="00493528" w:rsidRPr="002B1CF5" w14:paraId="4B671025" w14:textId="77777777" w:rsidTr="00601F82">
        <w:trPr>
          <w:cantSplit/>
        </w:trPr>
        <w:tc>
          <w:tcPr>
            <w:tcW w:w="1246" w:type="pct"/>
          </w:tcPr>
          <w:p w14:paraId="48D2CBBB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РЦОИ</w:t>
            </w:r>
          </w:p>
        </w:tc>
        <w:tc>
          <w:tcPr>
            <w:tcW w:w="3754" w:type="pct"/>
          </w:tcPr>
          <w:p w14:paraId="59DE9781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Региональный центр обработки информации субъекта Российской Федерации</w:t>
            </w:r>
          </w:p>
        </w:tc>
      </w:tr>
      <w:tr w:rsidR="00493528" w:rsidRPr="002B1CF5" w14:paraId="764B44F8" w14:textId="77777777" w:rsidTr="00601F82">
        <w:trPr>
          <w:cantSplit/>
        </w:trPr>
        <w:tc>
          <w:tcPr>
            <w:tcW w:w="1246" w:type="pct"/>
          </w:tcPr>
          <w:p w14:paraId="35885866" w14:textId="33B099D6" w:rsidR="00493528" w:rsidRPr="002B1CF5" w:rsidRDefault="00493528" w:rsidP="00D238A1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Штаб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</w:p>
        </w:tc>
        <w:tc>
          <w:tcPr>
            <w:tcW w:w="3754" w:type="pct"/>
          </w:tcPr>
          <w:p w14:paraId="4AB3FF05" w14:textId="2AA35999" w:rsidR="00493528" w:rsidRPr="002B1CF5" w:rsidRDefault="00493528" w:rsidP="00D238A1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Специально отв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еденное помещение (аудитория) в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  <w:r w:rsidRPr="002B1CF5">
              <w:rPr>
                <w:rFonts w:ascii="PT Astra Serif" w:hAnsi="PT Astra Serif" w:cs="Times New Roman"/>
                <w:szCs w:val="26"/>
              </w:rPr>
              <w:t xml:space="preserve"> для руководителя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</w:p>
        </w:tc>
      </w:tr>
      <w:tr w:rsidR="006369FC" w:rsidRPr="002B1CF5" w14:paraId="3C90CF06" w14:textId="77777777" w:rsidTr="00601F82">
        <w:trPr>
          <w:cantSplit/>
        </w:trPr>
        <w:tc>
          <w:tcPr>
            <w:tcW w:w="1246" w:type="pct"/>
          </w:tcPr>
          <w:p w14:paraId="3219CD89" w14:textId="1A62DD71"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/>
              </w:rPr>
              <w:t>ДБО</w:t>
            </w:r>
          </w:p>
        </w:tc>
        <w:tc>
          <w:tcPr>
            <w:tcW w:w="3754" w:type="pct"/>
          </w:tcPr>
          <w:p w14:paraId="22EEC1E2" w14:textId="7573EC49"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Дополнительные бланки ответов</w:t>
            </w:r>
          </w:p>
        </w:tc>
      </w:tr>
      <w:tr w:rsidR="006369FC" w:rsidRPr="002B1CF5" w14:paraId="0E4807F5" w14:textId="77777777" w:rsidTr="00601F82">
        <w:trPr>
          <w:cantSplit/>
        </w:trPr>
        <w:tc>
          <w:tcPr>
            <w:tcW w:w="1246" w:type="pct"/>
          </w:tcPr>
          <w:p w14:paraId="14761830" w14:textId="2BBCA8D9"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ФГБНУ ФИПИ</w:t>
            </w:r>
          </w:p>
        </w:tc>
        <w:tc>
          <w:tcPr>
            <w:tcW w:w="3754" w:type="pct"/>
          </w:tcPr>
          <w:p w14:paraId="118AA0D0" w14:textId="1D18C26E" w:rsidR="006369FC" w:rsidRPr="002B1CF5" w:rsidRDefault="006369FC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color w:val="000000"/>
                <w:szCs w:val="26"/>
              </w:rPr>
              <w:t>Федеральное государственное бюджетное научное учреждение</w:t>
            </w:r>
            <w:r w:rsidRPr="002B1CF5">
              <w:rPr>
                <w:rFonts w:ascii="PT Astra Serif" w:eastAsiaTheme="minorHAnsi" w:hAnsi="PT Astra Serif" w:cs="Times New Roman"/>
                <w:szCs w:val="26"/>
                <w:lang w:eastAsia="en-US"/>
              </w:rPr>
              <w:t xml:space="preserve"> «Федеральный институт педагогических измерений»</w:t>
            </w:r>
          </w:p>
        </w:tc>
      </w:tr>
    </w:tbl>
    <w:p w14:paraId="40E0E35F" w14:textId="08F4B3D8" w:rsidR="00493528" w:rsidRPr="002B1CF5" w:rsidRDefault="00493528">
      <w:pPr>
        <w:spacing w:after="160" w:line="259" w:lineRule="auto"/>
        <w:ind w:firstLine="0"/>
        <w:contextualSpacing w:val="0"/>
        <w:jc w:val="left"/>
        <w:rPr>
          <w:rFonts w:ascii="PT Astra Serif" w:eastAsiaTheme="majorEastAsia" w:hAnsi="PT Astra Serif" w:cstheme="majorBidi"/>
          <w:szCs w:val="32"/>
        </w:rPr>
      </w:pPr>
      <w:r w:rsidRPr="002B1CF5">
        <w:rPr>
          <w:rFonts w:ascii="PT Astra Serif" w:eastAsiaTheme="majorEastAsia" w:hAnsi="PT Astra Serif" w:cstheme="majorBidi"/>
          <w:szCs w:val="32"/>
        </w:rPr>
        <w:br w:type="page"/>
      </w:r>
    </w:p>
    <w:p w14:paraId="482098DE" w14:textId="68DE42ED" w:rsidR="00B919C6" w:rsidRPr="002B1CF5" w:rsidRDefault="00B919C6" w:rsidP="00B919C6">
      <w:pPr>
        <w:pStyle w:val="11"/>
        <w:rPr>
          <w:rFonts w:ascii="PT Astra Serif" w:hAnsi="PT Astra Serif"/>
        </w:rPr>
      </w:pPr>
      <w:bookmarkStart w:id="5" w:name="_Toc448310438"/>
      <w:bookmarkStart w:id="6" w:name="_Toc157411397"/>
      <w:r w:rsidRPr="002B1CF5">
        <w:rPr>
          <w:rFonts w:ascii="PT Astra Serif" w:hAnsi="PT Astra Serif"/>
        </w:rPr>
        <w:lastRenderedPageBreak/>
        <w:t xml:space="preserve">Общий порядок подготовки и проведения </w:t>
      </w:r>
      <w:r w:rsidR="006369FC" w:rsidRPr="002B1CF5">
        <w:rPr>
          <w:rFonts w:ascii="PT Astra Serif" w:hAnsi="PT Astra Serif"/>
        </w:rPr>
        <w:t>тренировочн</w:t>
      </w:r>
      <w:r w:rsidR="002E07B4" w:rsidRPr="002B1CF5">
        <w:rPr>
          <w:rFonts w:ascii="PT Astra Serif" w:hAnsi="PT Astra Serif"/>
        </w:rPr>
        <w:t>ого</w:t>
      </w:r>
      <w:r w:rsidR="006369FC" w:rsidRPr="002B1CF5">
        <w:rPr>
          <w:rFonts w:ascii="PT Astra Serif" w:hAnsi="PT Astra Serif"/>
        </w:rPr>
        <w:t xml:space="preserve"> мероприяти</w:t>
      </w:r>
      <w:r w:rsidR="002E07B4" w:rsidRPr="002B1CF5">
        <w:rPr>
          <w:rFonts w:ascii="PT Astra Serif" w:hAnsi="PT Astra Serif"/>
        </w:rPr>
        <w:t>я</w:t>
      </w:r>
      <w:r w:rsidR="00B14F0F" w:rsidRPr="002B1CF5">
        <w:rPr>
          <w:rFonts w:ascii="PT Astra Serif" w:hAnsi="PT Astra Serif"/>
        </w:rPr>
        <w:t xml:space="preserve"> ПО МАТЕМАТИКЕ</w:t>
      </w:r>
      <w:r w:rsidR="007577F9" w:rsidRPr="002B1CF5">
        <w:rPr>
          <w:rFonts w:ascii="PT Astra Serif" w:hAnsi="PT Astra Serif"/>
        </w:rPr>
        <w:t xml:space="preserve"> в формате </w:t>
      </w:r>
      <w:r w:rsidRPr="002B1CF5">
        <w:rPr>
          <w:rFonts w:ascii="PT Astra Serif" w:hAnsi="PT Astra Serif"/>
        </w:rPr>
        <w:t>ОГЭ</w:t>
      </w:r>
      <w:bookmarkEnd w:id="5"/>
      <w:bookmarkEnd w:id="6"/>
    </w:p>
    <w:p w14:paraId="685BDED3" w14:textId="2AF91C88" w:rsidR="000C3F70" w:rsidRPr="002B1CF5" w:rsidRDefault="006369FC" w:rsidP="003754E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Тренировочн</w:t>
      </w:r>
      <w:r w:rsidR="00B14F0F" w:rsidRPr="002B1CF5">
        <w:rPr>
          <w:rFonts w:ascii="PT Astra Serif" w:hAnsi="PT Astra Serif"/>
        </w:rPr>
        <w:t>о</w:t>
      </w:r>
      <w:r w:rsidRPr="002B1CF5">
        <w:rPr>
          <w:rFonts w:ascii="PT Astra Serif" w:hAnsi="PT Astra Serif"/>
        </w:rPr>
        <w:t>е мероприяти</w:t>
      </w:r>
      <w:r w:rsidR="00B14F0F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 </w:t>
      </w:r>
      <w:r w:rsidR="003754E1" w:rsidRPr="002B1CF5">
        <w:rPr>
          <w:rFonts w:ascii="PT Astra Serif" w:hAnsi="PT Astra Serif"/>
        </w:rPr>
        <w:t xml:space="preserve">(далее – ТМ) </w:t>
      </w:r>
      <w:r w:rsidR="00B14F0F" w:rsidRPr="002B1CF5">
        <w:rPr>
          <w:rFonts w:ascii="PT Astra Serif" w:hAnsi="PT Astra Serif"/>
        </w:rPr>
        <w:t xml:space="preserve">по математике </w:t>
      </w:r>
      <w:r w:rsidRPr="002B1CF5">
        <w:rPr>
          <w:rFonts w:ascii="PT Astra Serif" w:hAnsi="PT Astra Serif"/>
        </w:rPr>
        <w:t>организу</w:t>
      </w:r>
      <w:r w:rsidR="002E07B4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тся </w:t>
      </w:r>
      <w:r w:rsidR="003754E1" w:rsidRPr="002B1CF5">
        <w:rPr>
          <w:rFonts w:ascii="PT Astra Serif" w:hAnsi="PT Astra Serif"/>
        </w:rPr>
        <w:t xml:space="preserve">в целях диагностики уровня </w:t>
      </w:r>
      <w:r w:rsidR="002E07B4" w:rsidRPr="002B1CF5">
        <w:rPr>
          <w:rFonts w:ascii="PT Astra Serif" w:hAnsi="PT Astra Serif"/>
        </w:rPr>
        <w:t xml:space="preserve">образовательных достижений, обучающихся 9 классов </w:t>
      </w:r>
      <w:r w:rsidR="003754E1" w:rsidRPr="002B1CF5">
        <w:rPr>
          <w:rFonts w:ascii="PT Astra Serif" w:hAnsi="PT Astra Serif"/>
        </w:rPr>
        <w:t>государственных образовательных организаций Санкт-Петербурга, реализующих основные образовательные программы основного общего образования (далее - образовательные организации)</w:t>
      </w:r>
      <w:r w:rsidR="00D84565" w:rsidRPr="002B1CF5">
        <w:rPr>
          <w:rFonts w:ascii="PT Astra Serif" w:hAnsi="PT Astra Serif"/>
        </w:rPr>
        <w:t>.</w:t>
      </w:r>
    </w:p>
    <w:p w14:paraId="60B3D537" w14:textId="509089F3" w:rsidR="000C3F70" w:rsidRPr="002B1CF5" w:rsidRDefault="000C3F70" w:rsidP="000C3F70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ТМ – обучающиеся 9 классов государственных образовательных организаций, определённых Комитетом по образованию, завершающие освоение программ основного общего образования в 202</w:t>
      </w:r>
      <w:r w:rsidR="00B14F0F" w:rsidRPr="002B1CF5">
        <w:rPr>
          <w:rFonts w:ascii="PT Astra Serif" w:hAnsi="PT Astra Serif"/>
        </w:rPr>
        <w:t>3</w:t>
      </w:r>
      <w:r w:rsidRPr="002B1CF5">
        <w:rPr>
          <w:rFonts w:ascii="PT Astra Serif" w:hAnsi="PT Astra Serif"/>
        </w:rPr>
        <w:t>-202</w:t>
      </w:r>
      <w:r w:rsidR="00B14F0F" w:rsidRPr="002B1CF5">
        <w:rPr>
          <w:rFonts w:ascii="PT Astra Serif" w:hAnsi="PT Astra Serif"/>
        </w:rPr>
        <w:t>4</w:t>
      </w:r>
      <w:r w:rsidRPr="002B1CF5">
        <w:rPr>
          <w:rFonts w:ascii="PT Astra Serif" w:hAnsi="PT Astra Serif"/>
        </w:rPr>
        <w:t xml:space="preserve"> учебном году.</w:t>
      </w:r>
    </w:p>
    <w:p w14:paraId="5806DACD" w14:textId="31C3CA2B" w:rsidR="000C3F70" w:rsidRPr="002B1CF5" w:rsidRDefault="000C3F70" w:rsidP="000C3F70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с ограниченными возможностями здоровья (далее – ОВЗ) принимают участие в ТМ по своему желанию, на общих основаниях.</w:t>
      </w:r>
    </w:p>
    <w:p w14:paraId="688A4A3B" w14:textId="64A7E061" w:rsidR="006369FC" w:rsidRPr="002B1CF5" w:rsidRDefault="006369FC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принимают участие в ТМ в своих образовательных организациях.</w:t>
      </w:r>
    </w:p>
    <w:p w14:paraId="3AA79C74" w14:textId="0898E6B7" w:rsidR="007577F9" w:rsidRPr="002B1CF5" w:rsidRDefault="00B14F0F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</w:rPr>
        <w:t xml:space="preserve"> провод</w:t>
      </w:r>
      <w:r w:rsidRPr="002B1CF5">
        <w:rPr>
          <w:rFonts w:ascii="PT Astra Serif" w:hAnsi="PT Astra Serif"/>
        </w:rPr>
        <w:t>и</w:t>
      </w:r>
      <w:r w:rsidR="007577F9" w:rsidRPr="002B1CF5">
        <w:rPr>
          <w:rFonts w:ascii="PT Astra Serif" w:hAnsi="PT Astra Serif"/>
        </w:rPr>
        <w:t>тся в формате основного государственного экзамена (далее – ОГЭ) по контрольно-измерительным материалам (далее – КИМ)</w:t>
      </w:r>
      <w:r w:rsidR="000543F5" w:rsidRPr="002B1CF5">
        <w:rPr>
          <w:rFonts w:ascii="PT Astra Serif" w:hAnsi="PT Astra Serif"/>
        </w:rPr>
        <w:t>,</w:t>
      </w:r>
      <w:r w:rsidR="007577F9" w:rsidRPr="002B1CF5">
        <w:rPr>
          <w:rFonts w:ascii="PT Astra Serif" w:hAnsi="PT Astra Serif"/>
        </w:rPr>
        <w:t xml:space="preserve"> составленным с использованием заданий из открытого банка заданий ОГЭ, размещенного на сайте </w:t>
      </w:r>
      <w:r w:rsidR="006369FC" w:rsidRPr="002B1CF5">
        <w:rPr>
          <w:rFonts w:ascii="PT Astra Serif" w:hAnsi="PT Astra Serif" w:cs="Times New Roman"/>
          <w:color w:val="000000"/>
        </w:rPr>
        <w:t>Федерального государственного бюджетного научного учреждения</w:t>
      </w:r>
      <w:r w:rsidR="00B95D39" w:rsidRPr="002B1CF5">
        <w:rPr>
          <w:rFonts w:ascii="PT Astra Serif" w:hAnsi="PT Astra Serif" w:cs="Times New Roman"/>
          <w:color w:val="000000"/>
        </w:rPr>
        <w:t xml:space="preserve"> </w:t>
      </w:r>
      <w:r w:rsidR="007577F9" w:rsidRPr="002B1CF5">
        <w:rPr>
          <w:rFonts w:ascii="PT Astra Serif" w:hAnsi="PT Astra Serif"/>
        </w:rPr>
        <w:t>«Федеральный инс</w:t>
      </w:r>
      <w:r w:rsidR="006369FC" w:rsidRPr="002B1CF5">
        <w:rPr>
          <w:rFonts w:ascii="PT Astra Serif" w:hAnsi="PT Astra Serif"/>
        </w:rPr>
        <w:t>титут педагогических измерений» (далее - ФГБНУ ФИПИ).</w:t>
      </w:r>
    </w:p>
    <w:p w14:paraId="7138CF61" w14:textId="0FCBA1B6" w:rsidR="006369FC" w:rsidRPr="002B1CF5" w:rsidRDefault="006369FC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 для проведения ТМ</w:t>
      </w:r>
      <w:r w:rsidR="007577F9" w:rsidRPr="002B1CF5">
        <w:rPr>
          <w:rFonts w:ascii="PT Astra Serif" w:hAnsi="PT Astra Serif"/>
        </w:rPr>
        <w:t xml:space="preserve"> формиру</w:t>
      </w:r>
      <w:r w:rsidR="00B14F0F" w:rsidRPr="002B1CF5">
        <w:rPr>
          <w:rFonts w:ascii="PT Astra Serif" w:hAnsi="PT Astra Serif"/>
        </w:rPr>
        <w:t>е</w:t>
      </w:r>
      <w:r w:rsidR="007577F9" w:rsidRPr="002B1CF5">
        <w:rPr>
          <w:rFonts w:ascii="PT Astra Serif" w:hAnsi="PT Astra Serif"/>
        </w:rPr>
        <w:t>т председател</w:t>
      </w:r>
      <w:r w:rsidR="00B14F0F" w:rsidRPr="002B1CF5">
        <w:rPr>
          <w:rFonts w:ascii="PT Astra Serif" w:hAnsi="PT Astra Serif"/>
        </w:rPr>
        <w:t>ь</w:t>
      </w:r>
      <w:r w:rsidR="007577F9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предметн</w:t>
      </w:r>
      <w:r w:rsidR="00B14F0F" w:rsidRPr="002B1CF5">
        <w:rPr>
          <w:rFonts w:ascii="PT Astra Serif" w:hAnsi="PT Astra Serif"/>
        </w:rPr>
        <w:t>ой</w:t>
      </w:r>
      <w:r w:rsidRPr="002B1CF5">
        <w:rPr>
          <w:rFonts w:ascii="PT Astra Serif" w:hAnsi="PT Astra Serif"/>
        </w:rPr>
        <w:t xml:space="preserve"> комиссий ОГЭ </w:t>
      </w:r>
      <w:r w:rsidR="00B14F0F" w:rsidRPr="002B1CF5">
        <w:rPr>
          <w:rFonts w:ascii="PT Astra Serif" w:hAnsi="PT Astra Serif"/>
        </w:rPr>
        <w:t xml:space="preserve">по математике </w:t>
      </w:r>
      <w:r w:rsidRPr="002B1CF5">
        <w:rPr>
          <w:rFonts w:ascii="PT Astra Serif" w:hAnsi="PT Astra Serif"/>
        </w:rPr>
        <w:t>на основе спецификации КИМ ОГЭ на 202</w:t>
      </w:r>
      <w:r w:rsidR="00B14F0F" w:rsidRPr="002B1CF5">
        <w:rPr>
          <w:rFonts w:ascii="PT Astra Serif" w:hAnsi="PT Astra Serif"/>
        </w:rPr>
        <w:t>3</w:t>
      </w:r>
      <w:r w:rsidRPr="002B1CF5">
        <w:rPr>
          <w:rFonts w:ascii="PT Astra Serif" w:hAnsi="PT Astra Serif"/>
        </w:rPr>
        <w:t>/2</w:t>
      </w:r>
      <w:r w:rsidR="00B14F0F" w:rsidRPr="002B1CF5">
        <w:rPr>
          <w:rFonts w:ascii="PT Astra Serif" w:hAnsi="PT Astra Serif"/>
        </w:rPr>
        <w:t>4</w:t>
      </w:r>
      <w:r w:rsidRPr="002B1CF5">
        <w:rPr>
          <w:rFonts w:ascii="PT Astra Serif" w:hAnsi="PT Astra Serif"/>
        </w:rPr>
        <w:t xml:space="preserve"> учебный год, разработанн</w:t>
      </w:r>
      <w:r w:rsidR="00B14F0F" w:rsidRPr="002B1CF5">
        <w:rPr>
          <w:rFonts w:ascii="PT Astra Serif" w:hAnsi="PT Astra Serif"/>
        </w:rPr>
        <w:t>ой</w:t>
      </w:r>
      <w:r w:rsidRPr="002B1CF5">
        <w:rPr>
          <w:rFonts w:ascii="PT Astra Serif" w:hAnsi="PT Astra Serif"/>
        </w:rPr>
        <w:t xml:space="preserve"> ФГБНУ ФИПИ.</w:t>
      </w:r>
    </w:p>
    <w:p w14:paraId="03C50053" w14:textId="77777777" w:rsidR="006369FC" w:rsidRPr="002B1CF5" w:rsidRDefault="006369FC" w:rsidP="007577F9">
      <w:pPr>
        <w:spacing w:line="240" w:lineRule="auto"/>
        <w:rPr>
          <w:rFonts w:ascii="PT Astra Serif" w:hAnsi="PT Astra Serif"/>
        </w:rPr>
      </w:pPr>
    </w:p>
    <w:p w14:paraId="09CD1444" w14:textId="01AA7DD2" w:rsidR="006369FC" w:rsidRPr="002B1CF5" w:rsidRDefault="007577F9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Дат</w:t>
      </w:r>
      <w:r w:rsidR="0018302C" w:rsidRPr="002B1CF5">
        <w:rPr>
          <w:rFonts w:ascii="PT Astra Serif" w:hAnsi="PT Astra Serif"/>
        </w:rPr>
        <w:t>а</w:t>
      </w:r>
      <w:r w:rsidRPr="002B1CF5">
        <w:rPr>
          <w:rFonts w:ascii="PT Astra Serif" w:hAnsi="PT Astra Serif"/>
        </w:rPr>
        <w:t xml:space="preserve"> пр</w:t>
      </w:r>
      <w:r w:rsidR="006369FC" w:rsidRPr="002B1CF5">
        <w:rPr>
          <w:rFonts w:ascii="PT Astra Serif" w:hAnsi="PT Astra Serif"/>
        </w:rPr>
        <w:t>оведения</w:t>
      </w:r>
      <w:r w:rsidR="00B14F0F" w:rsidRPr="002B1CF5">
        <w:rPr>
          <w:rFonts w:ascii="PT Astra Serif" w:hAnsi="PT Astra Serif"/>
        </w:rPr>
        <w:t xml:space="preserve"> ТМ </w:t>
      </w:r>
      <w:r w:rsidR="0018302C" w:rsidRPr="002B1CF5">
        <w:rPr>
          <w:rFonts w:ascii="PT Astra Serif" w:hAnsi="PT Astra Serif"/>
        </w:rPr>
        <w:t xml:space="preserve">– </w:t>
      </w:r>
      <w:r w:rsidR="0018302C" w:rsidRPr="002B1CF5">
        <w:rPr>
          <w:rFonts w:ascii="PT Astra Serif" w:hAnsi="PT Astra Serif"/>
          <w:b/>
        </w:rPr>
        <w:t>08 февраля 2024</w:t>
      </w:r>
      <w:r w:rsidR="0018302C" w:rsidRPr="002B1CF5">
        <w:rPr>
          <w:rFonts w:ascii="PT Astra Serif" w:hAnsi="PT Astra Serif"/>
        </w:rPr>
        <w:t>.</w:t>
      </w:r>
    </w:p>
    <w:p w14:paraId="2AE63E78" w14:textId="77777777" w:rsidR="0018302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Начало ТМ – 10:00.</w:t>
      </w:r>
    </w:p>
    <w:p w14:paraId="54CC62EA" w14:textId="35C447B8" w:rsidR="006369F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Продолжительность ТМ – 3ч.55 мин. Время окончания (если начало в 10:00) – 13.55.</w:t>
      </w:r>
    </w:p>
    <w:p w14:paraId="6489299E" w14:textId="346AC004" w:rsidR="00126678" w:rsidRPr="002B1CF5" w:rsidRDefault="0018302C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Разрешенные средства обучения и воспитания – линейка (приносит участник).</w:t>
      </w:r>
    </w:p>
    <w:p w14:paraId="31CF74BC" w14:textId="77777777" w:rsidR="0018302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Инструктаж участников не входит в продолжительность ТМ.</w:t>
      </w:r>
    </w:p>
    <w:p w14:paraId="7EBE14A1" w14:textId="77777777" w:rsidR="0018302C" w:rsidRPr="002B1CF5" w:rsidRDefault="0018302C" w:rsidP="0018302C">
      <w:pPr>
        <w:widowControl w:val="0"/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ТМ проводится с использованием именных бланков ответов. При заполнении бланков ответов используются </w:t>
      </w:r>
      <w:r w:rsidRPr="002B1CF5">
        <w:rPr>
          <w:rFonts w:ascii="PT Astra Serif" w:hAnsi="PT Astra Serif"/>
          <w:b/>
        </w:rPr>
        <w:t xml:space="preserve">Правила заполнения бланков ответов участников ОГЭ. </w:t>
      </w:r>
      <w:r w:rsidRPr="002B1CF5">
        <w:rPr>
          <w:rFonts w:ascii="PT Astra Serif" w:hAnsi="PT Astra Serif"/>
        </w:rPr>
        <w:t>Заполнять бланки необходимо</w:t>
      </w:r>
      <w:r w:rsidRPr="002B1CF5">
        <w:rPr>
          <w:rFonts w:ascii="PT Astra Serif" w:hAnsi="PT Astra Serif"/>
          <w:b/>
        </w:rPr>
        <w:t xml:space="preserve"> черной </w:t>
      </w:r>
      <w:proofErr w:type="spellStart"/>
      <w:r w:rsidRPr="002B1CF5">
        <w:rPr>
          <w:rFonts w:ascii="PT Astra Serif" w:hAnsi="PT Astra Serif"/>
          <w:b/>
        </w:rPr>
        <w:t>гелевой</w:t>
      </w:r>
      <w:proofErr w:type="spellEnd"/>
      <w:r w:rsidRPr="002B1CF5">
        <w:rPr>
          <w:rFonts w:ascii="PT Astra Serif" w:hAnsi="PT Astra Serif"/>
          <w:b/>
        </w:rPr>
        <w:t xml:space="preserve"> ручкой.</w:t>
      </w:r>
    </w:p>
    <w:p w14:paraId="7E5536A9" w14:textId="77777777" w:rsidR="0018302C" w:rsidRPr="002B1CF5" w:rsidRDefault="0018302C" w:rsidP="007577F9">
      <w:pPr>
        <w:spacing w:line="240" w:lineRule="auto"/>
        <w:rPr>
          <w:rFonts w:ascii="PT Astra Serif" w:hAnsi="PT Astra Serif"/>
          <w:b/>
        </w:rPr>
      </w:pPr>
    </w:p>
    <w:p w14:paraId="0181613D" w14:textId="7C853905" w:rsidR="008C5629" w:rsidRPr="002B1CF5" w:rsidRDefault="008C5629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Именные б</w:t>
      </w:r>
      <w:r w:rsidR="00925BCC" w:rsidRPr="002B1CF5">
        <w:rPr>
          <w:rFonts w:ascii="PT Astra Serif" w:hAnsi="PT Astra Serif"/>
          <w:b/>
        </w:rPr>
        <w:t xml:space="preserve">ланки </w:t>
      </w:r>
      <w:r w:rsidRPr="002B1CF5">
        <w:rPr>
          <w:rFonts w:ascii="PT Astra Serif" w:hAnsi="PT Astra Serif"/>
          <w:b/>
        </w:rPr>
        <w:t xml:space="preserve">ответов </w:t>
      </w:r>
      <w:r w:rsidR="006369FC"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передаются в образовательную ор</w:t>
      </w:r>
      <w:r w:rsidR="006369FC" w:rsidRPr="002B1CF5">
        <w:rPr>
          <w:rFonts w:ascii="PT Astra Serif" w:hAnsi="PT Astra Serif"/>
        </w:rPr>
        <w:t xml:space="preserve">ганизацию </w:t>
      </w:r>
      <w:r w:rsidR="00925BCC" w:rsidRPr="002B1CF5">
        <w:rPr>
          <w:rFonts w:ascii="PT Astra Serif" w:hAnsi="PT Astra Serif"/>
        </w:rPr>
        <w:t>в бумажном виде</w:t>
      </w:r>
      <w:r w:rsidR="00F8622B" w:rsidRPr="002B1CF5">
        <w:rPr>
          <w:rFonts w:ascii="PT Astra Serif" w:hAnsi="PT Astra Serif"/>
          <w:b/>
        </w:rPr>
        <w:t>.</w:t>
      </w:r>
    </w:p>
    <w:p w14:paraId="3FB55677" w14:textId="63F698A0" w:rsidR="008C5629" w:rsidRPr="002B1CF5" w:rsidRDefault="008C5629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Дополнительные бланки ответов </w:t>
      </w:r>
      <w:r w:rsidRPr="002B1CF5">
        <w:rPr>
          <w:rFonts w:ascii="PT Astra Serif" w:hAnsi="PT Astra Serif"/>
        </w:rPr>
        <w:t>передаются в образовательную организацию в электронном виде и распечатываются в образовательной организации при проведении ТМ по мере необходимости</w:t>
      </w:r>
      <w:r w:rsidRPr="002B1CF5">
        <w:rPr>
          <w:rFonts w:ascii="PT Astra Serif" w:hAnsi="PT Astra Serif"/>
          <w:b/>
        </w:rPr>
        <w:t>.</w:t>
      </w:r>
    </w:p>
    <w:p w14:paraId="25054B6A" w14:textId="221B286F" w:rsidR="007577F9" w:rsidRPr="002B1CF5" w:rsidRDefault="00925BCC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КИМ </w:t>
      </w:r>
      <w:r w:rsidRPr="002B1CF5">
        <w:rPr>
          <w:rFonts w:ascii="PT Astra Serif" w:hAnsi="PT Astra Serif"/>
        </w:rPr>
        <w:t xml:space="preserve">передаются в образовательную организацию </w:t>
      </w:r>
      <w:r w:rsidR="006369FC" w:rsidRPr="002B1CF5">
        <w:rPr>
          <w:rFonts w:ascii="PT Astra Serif" w:hAnsi="PT Astra Serif"/>
        </w:rPr>
        <w:t>накануне проведения ТМ</w:t>
      </w:r>
      <w:r w:rsidR="007577F9" w:rsidRPr="002B1CF5">
        <w:rPr>
          <w:rFonts w:ascii="PT Astra Serif" w:hAnsi="PT Astra Serif"/>
        </w:rPr>
        <w:t xml:space="preserve"> в электронном виде и распечатываются в образовательной организации</w:t>
      </w:r>
      <w:r w:rsidRPr="002B1CF5">
        <w:rPr>
          <w:rFonts w:ascii="PT Astra Serif" w:hAnsi="PT Astra Serif"/>
        </w:rPr>
        <w:t xml:space="preserve"> в день проведения ТМ</w:t>
      </w:r>
      <w:r w:rsidR="00F8622B" w:rsidRPr="002B1CF5">
        <w:rPr>
          <w:rFonts w:ascii="PT Astra Serif" w:hAnsi="PT Astra Serif"/>
          <w:b/>
        </w:rPr>
        <w:t>.</w:t>
      </w:r>
    </w:p>
    <w:p w14:paraId="7EFC2B00" w14:textId="77777777" w:rsidR="0018302C" w:rsidRPr="002B1CF5" w:rsidRDefault="0018302C" w:rsidP="0018302C">
      <w:pPr>
        <w:spacing w:line="240" w:lineRule="auto"/>
        <w:ind w:firstLine="708"/>
        <w:rPr>
          <w:rFonts w:ascii="PT Astra Serif" w:hAnsi="PT Astra Serif"/>
        </w:rPr>
      </w:pPr>
    </w:p>
    <w:p w14:paraId="2B0A93F7" w14:textId="77777777" w:rsidR="0018302C" w:rsidRPr="002B1CF5" w:rsidRDefault="0018302C" w:rsidP="0018302C">
      <w:pPr>
        <w:spacing w:line="240" w:lineRule="auto"/>
        <w:ind w:firstLine="708"/>
        <w:rPr>
          <w:rFonts w:ascii="PT Astra Serif" w:hAnsi="PT Astra Serif"/>
        </w:rPr>
      </w:pPr>
    </w:p>
    <w:p w14:paraId="0615A113" w14:textId="77777777" w:rsidR="0018302C" w:rsidRPr="002B1CF5" w:rsidRDefault="0018302C" w:rsidP="002B1CF5">
      <w:pPr>
        <w:keepNext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При проведении ТМ используются следующие формы:</w:t>
      </w:r>
    </w:p>
    <w:p w14:paraId="06D11153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учета участников экзамена и экзаменационных материалов в аудитории (форма ППЭ-05-02) – печатается в РЦОИ, одна на каждый класс, фамилии участников будут располагаться в алфавитном порядке;</w:t>
      </w:r>
    </w:p>
    <w:p w14:paraId="1D925234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ППЭ-13 «Протокол учета и передачи на обработку экзаменационных материалов ППЭ» - печатается в РЦОИ;</w:t>
      </w:r>
    </w:p>
    <w:p w14:paraId="11685F73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 ППЭ-12-03) – печатается ОО в необходимом количестве (одна на аудиторию);</w:t>
      </w:r>
    </w:p>
    <w:p w14:paraId="6C2267FC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 - печатается ОО в необходимом количестве.</w:t>
      </w:r>
    </w:p>
    <w:p w14:paraId="7BA6490F" w14:textId="77777777" w:rsidR="002C399E" w:rsidRPr="002B1CF5" w:rsidRDefault="002C399E" w:rsidP="007577F9">
      <w:pPr>
        <w:spacing w:line="240" w:lineRule="auto"/>
        <w:rPr>
          <w:rFonts w:ascii="PT Astra Serif" w:hAnsi="PT Astra Serif"/>
        </w:rPr>
      </w:pPr>
    </w:p>
    <w:p w14:paraId="2C291F78" w14:textId="3CDDD541" w:rsidR="002C399E" w:rsidRPr="002B1CF5" w:rsidRDefault="007577F9" w:rsidP="002C399E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Проверку заданий части 2 с </w:t>
      </w:r>
      <w:r w:rsidR="002C399E" w:rsidRPr="002B1CF5">
        <w:rPr>
          <w:rFonts w:ascii="PT Astra Serif" w:hAnsi="PT Astra Serif"/>
        </w:rPr>
        <w:t xml:space="preserve">развернутыми </w:t>
      </w:r>
      <w:r w:rsidRPr="002B1CF5">
        <w:rPr>
          <w:rFonts w:ascii="PT Astra Serif" w:hAnsi="PT Astra Serif"/>
        </w:rPr>
        <w:t>ответами осуществляют эксперты, члены Предметн</w:t>
      </w:r>
      <w:r w:rsidR="0018302C" w:rsidRPr="002B1CF5">
        <w:rPr>
          <w:rFonts w:ascii="PT Astra Serif" w:hAnsi="PT Astra Serif"/>
        </w:rPr>
        <w:t>ой</w:t>
      </w:r>
      <w:r w:rsidRPr="002B1CF5">
        <w:rPr>
          <w:rFonts w:ascii="PT Astra Serif" w:hAnsi="PT Astra Serif"/>
        </w:rPr>
        <w:t xml:space="preserve"> комисси</w:t>
      </w:r>
      <w:r w:rsidR="0018302C" w:rsidRPr="002B1CF5">
        <w:rPr>
          <w:rFonts w:ascii="PT Astra Serif" w:hAnsi="PT Astra Serif"/>
        </w:rPr>
        <w:t>и</w:t>
      </w:r>
      <w:r w:rsidRPr="002B1CF5">
        <w:rPr>
          <w:rFonts w:ascii="PT Astra Serif" w:hAnsi="PT Astra Serif"/>
        </w:rPr>
        <w:t xml:space="preserve"> Санкт-Петербурга</w:t>
      </w:r>
      <w:r w:rsidR="006369FC" w:rsidRPr="002B1CF5">
        <w:rPr>
          <w:rFonts w:ascii="PT Astra Serif" w:hAnsi="PT Astra Serif"/>
        </w:rPr>
        <w:t xml:space="preserve"> (далее - ПК СПб)</w:t>
      </w:r>
      <w:r w:rsidRPr="002B1CF5">
        <w:rPr>
          <w:rFonts w:ascii="PT Astra Serif" w:hAnsi="PT Astra Serif"/>
        </w:rPr>
        <w:t xml:space="preserve">. </w:t>
      </w:r>
      <w:r w:rsidR="0018302C" w:rsidRPr="002B1CF5">
        <w:rPr>
          <w:rFonts w:ascii="PT Astra Serif" w:hAnsi="PT Astra Serif"/>
        </w:rPr>
        <w:t>К</w:t>
      </w:r>
      <w:r w:rsidRPr="002B1CF5">
        <w:rPr>
          <w:rFonts w:ascii="PT Astra Serif" w:hAnsi="PT Astra Serif"/>
        </w:rPr>
        <w:t>аждая рабо</w:t>
      </w:r>
      <w:r w:rsidR="002C399E" w:rsidRPr="002B1CF5">
        <w:rPr>
          <w:rFonts w:ascii="PT Astra Serif" w:hAnsi="PT Astra Serif"/>
        </w:rPr>
        <w:t xml:space="preserve">та проверяется одним экспертом (очно или дистанционно). Для проведения дистанционной проверки экспертам необходимо получить ссылку </w:t>
      </w:r>
      <w:r w:rsidR="003754E1" w:rsidRPr="002B1CF5">
        <w:rPr>
          <w:rFonts w:ascii="PT Astra Serif" w:hAnsi="PT Astra Serif"/>
        </w:rPr>
        <w:t>для</w:t>
      </w:r>
      <w:r w:rsidR="002C399E" w:rsidRPr="002B1CF5">
        <w:rPr>
          <w:rFonts w:ascii="PT Astra Serif" w:hAnsi="PT Astra Serif"/>
        </w:rPr>
        <w:t xml:space="preserve"> скачивани</w:t>
      </w:r>
      <w:r w:rsidR="003754E1" w:rsidRPr="002B1CF5">
        <w:rPr>
          <w:rFonts w:ascii="PT Astra Serif" w:hAnsi="PT Astra Serif"/>
        </w:rPr>
        <w:t>я</w:t>
      </w:r>
      <w:r w:rsidR="002C399E" w:rsidRPr="002B1CF5">
        <w:rPr>
          <w:rFonts w:ascii="PT Astra Serif" w:hAnsi="PT Astra Serif"/>
        </w:rPr>
        <w:t xml:space="preserve"> бланков для проверки, затем заполнить протоколы проверки и передать их в СПбЦОКОиИТ для сканирования и обработки.</w:t>
      </w:r>
    </w:p>
    <w:p w14:paraId="1F7A26A4" w14:textId="77777777" w:rsidR="002C399E" w:rsidRPr="002B1CF5" w:rsidRDefault="002C399E" w:rsidP="007577F9">
      <w:pPr>
        <w:widowControl w:val="0"/>
        <w:spacing w:line="240" w:lineRule="auto"/>
        <w:rPr>
          <w:rFonts w:ascii="PT Astra Serif" w:hAnsi="PT Astra Serif"/>
        </w:rPr>
      </w:pPr>
    </w:p>
    <w:p w14:paraId="6E0FCB2D" w14:textId="1BF39821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Результ</w:t>
      </w:r>
      <w:r w:rsidR="006369FC" w:rsidRPr="002B1CF5">
        <w:rPr>
          <w:rFonts w:ascii="PT Astra Serif" w:hAnsi="PT Astra Serif"/>
        </w:rPr>
        <w:t>аты проверки работ участников ТМ</w:t>
      </w:r>
      <w:r w:rsidRPr="002B1CF5">
        <w:rPr>
          <w:rFonts w:ascii="PT Astra Serif" w:hAnsi="PT Astra Serif"/>
        </w:rPr>
        <w:t xml:space="preserve"> будут переданы в ОО</w:t>
      </w:r>
      <w:r w:rsidR="002C399E" w:rsidRPr="002B1CF5">
        <w:rPr>
          <w:rFonts w:ascii="PT Astra Serif" w:hAnsi="PT Astra Serif"/>
        </w:rPr>
        <w:t xml:space="preserve"> в электронном виде</w:t>
      </w:r>
      <w:r w:rsidRPr="002B1CF5">
        <w:rPr>
          <w:rFonts w:ascii="PT Astra Serif" w:hAnsi="PT Astra Serif"/>
        </w:rPr>
        <w:t>.</w:t>
      </w:r>
    </w:p>
    <w:p w14:paraId="38FBB72F" w14:textId="77777777" w:rsidR="007577F9" w:rsidRPr="002B1CF5" w:rsidRDefault="007577F9" w:rsidP="007577F9">
      <w:pPr>
        <w:spacing w:line="240" w:lineRule="auto"/>
        <w:rPr>
          <w:rFonts w:ascii="PT Astra Serif" w:hAnsi="PT Astra Serif"/>
        </w:rPr>
      </w:pPr>
    </w:p>
    <w:p w14:paraId="5B9855F8" w14:textId="27060EC8"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Участники тренировочных мероприятий</w:t>
      </w:r>
    </w:p>
    <w:p w14:paraId="7E270200" w14:textId="254AEC9E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8676B1" w:rsidRPr="002B1CF5">
        <w:rPr>
          <w:rFonts w:ascii="PT Astra Serif" w:hAnsi="PT Astra Serif"/>
        </w:rPr>
        <w:t xml:space="preserve">по математике </w:t>
      </w:r>
      <w:r w:rsidRPr="002B1CF5">
        <w:rPr>
          <w:rFonts w:ascii="PT Astra Serif" w:hAnsi="PT Astra Serif"/>
        </w:rPr>
        <w:t>прин</w:t>
      </w:r>
      <w:r w:rsidR="006369FC" w:rsidRPr="002B1CF5">
        <w:rPr>
          <w:rFonts w:ascii="PT Astra Serif" w:hAnsi="PT Astra Serif"/>
        </w:rPr>
        <w:t>имают участие обучающиеся 9</w:t>
      </w:r>
      <w:r w:rsidRPr="002B1CF5">
        <w:rPr>
          <w:rFonts w:ascii="PT Astra Serif" w:hAnsi="PT Astra Serif"/>
        </w:rPr>
        <w:t>х классов</w:t>
      </w:r>
      <w:r w:rsidR="002C399E" w:rsidRPr="002B1CF5">
        <w:rPr>
          <w:rFonts w:ascii="PT Astra Serif" w:hAnsi="PT Astra Serif"/>
        </w:rPr>
        <w:t xml:space="preserve"> ОО, определенных КО</w:t>
      </w:r>
      <w:r w:rsidRPr="002B1CF5">
        <w:rPr>
          <w:rFonts w:ascii="PT Astra Serif" w:hAnsi="PT Astra Serif"/>
        </w:rPr>
        <w:t>.</w:t>
      </w:r>
    </w:p>
    <w:p w14:paraId="3984C451" w14:textId="779F8140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образовательных учреждений, реализующих исключительно адаптированные образовательные программы, принимают участие в выполнении работ по решению образовательной организации на общих основаниях.</w:t>
      </w:r>
    </w:p>
    <w:p w14:paraId="356C3D41" w14:textId="3D2E5F79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с ОВЗ, инвалиды и дети-инвалиды, а также обучающиеся по состоянию здоровья на дому принимают участие в выполнении работ по желанию, на общих основаниях.</w:t>
      </w:r>
    </w:p>
    <w:p w14:paraId="1476BAB0" w14:textId="22730A5F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негосударственных учреждений и учреждений, находящихся в ведении федеральных органов исполнительной власти, принимают участие в выполнении работ по решению учреждения</w:t>
      </w:r>
      <w:r w:rsidR="002C399E" w:rsidRPr="002B1CF5">
        <w:rPr>
          <w:rFonts w:ascii="PT Astra Serif" w:hAnsi="PT Astra Serif"/>
        </w:rPr>
        <w:t>, согласованному КО.</w:t>
      </w:r>
    </w:p>
    <w:p w14:paraId="3205EEFD" w14:textId="77777777" w:rsidR="007577F9" w:rsidRPr="002B1CF5" w:rsidRDefault="007577F9" w:rsidP="007577F9">
      <w:pPr>
        <w:widowControl w:val="0"/>
        <w:spacing w:line="276" w:lineRule="auto"/>
        <w:rPr>
          <w:rFonts w:ascii="PT Astra Serif" w:hAnsi="PT Astra Serif"/>
          <w:b/>
        </w:rPr>
      </w:pPr>
    </w:p>
    <w:p w14:paraId="29E49DC6" w14:textId="5F7F2008"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Помещения для проведения тренировочных мероприятий</w:t>
      </w:r>
    </w:p>
    <w:p w14:paraId="4285725F" w14:textId="34D2AE70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Мероприятия проводятся в образовательных организациях, где обучающиеся осваивают программу </w:t>
      </w:r>
      <w:r w:rsidR="000A1CE1" w:rsidRPr="002B1CF5">
        <w:rPr>
          <w:rFonts w:ascii="PT Astra Serif" w:hAnsi="PT Astra Serif"/>
        </w:rPr>
        <w:t>основного</w:t>
      </w:r>
      <w:r w:rsidRPr="002B1CF5">
        <w:rPr>
          <w:rFonts w:ascii="PT Astra Serif" w:hAnsi="PT Astra Serif"/>
        </w:rPr>
        <w:t xml:space="preserve"> общего образования.</w:t>
      </w:r>
    </w:p>
    <w:p w14:paraId="14817E41" w14:textId="57FA969D" w:rsidR="007577F9" w:rsidRPr="002B1CF5" w:rsidRDefault="006369FC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рекомендуется распределять участников по аудиториям в соответствии с рекомендациями </w:t>
      </w:r>
      <w:proofErr w:type="spellStart"/>
      <w:r w:rsidR="007577F9" w:rsidRPr="002B1CF5">
        <w:rPr>
          <w:rFonts w:ascii="PT Astra Serif" w:hAnsi="PT Astra Serif"/>
        </w:rPr>
        <w:t>Роспотребнадзора</w:t>
      </w:r>
      <w:proofErr w:type="spellEnd"/>
      <w:r w:rsidR="007577F9" w:rsidRPr="002B1CF5">
        <w:rPr>
          <w:rFonts w:ascii="PT Astra Serif" w:hAnsi="PT Astra Serif"/>
        </w:rPr>
        <w:t xml:space="preserve"> по организации обучения в условиях сохранения рисков распространения </w:t>
      </w:r>
      <w:r w:rsidR="007577F9" w:rsidRPr="002B1CF5">
        <w:rPr>
          <w:rFonts w:ascii="PT Astra Serif" w:hAnsi="PT Astra Serif"/>
          <w:lang w:val="en-US"/>
        </w:rPr>
        <w:t>COVID</w:t>
      </w:r>
      <w:r w:rsidR="007577F9" w:rsidRPr="002B1CF5">
        <w:rPr>
          <w:rFonts w:ascii="PT Astra Serif" w:hAnsi="PT Astra Serif"/>
        </w:rPr>
        <w:t>-19, использова</w:t>
      </w:r>
      <w:r w:rsidRPr="002B1CF5">
        <w:rPr>
          <w:rFonts w:ascii="PT Astra Serif" w:hAnsi="PT Astra Serif"/>
        </w:rPr>
        <w:t>ть помещения, закрепленные за 9</w:t>
      </w:r>
      <w:r w:rsidR="007577F9" w:rsidRPr="002B1CF5">
        <w:rPr>
          <w:rFonts w:ascii="PT Astra Serif" w:hAnsi="PT Astra Serif"/>
        </w:rPr>
        <w:t xml:space="preserve"> классами</w:t>
      </w:r>
      <w:r w:rsidR="003754E1" w:rsidRPr="002B1CF5">
        <w:rPr>
          <w:rFonts w:ascii="PT Astra Serif" w:hAnsi="PT Astra Serif"/>
        </w:rPr>
        <w:t xml:space="preserve"> (при наличии действующих рекомендаций во время проведения ТМ)</w:t>
      </w:r>
      <w:r w:rsidR="007577F9" w:rsidRPr="002B1CF5">
        <w:rPr>
          <w:rFonts w:ascii="PT Astra Serif" w:hAnsi="PT Astra Serif"/>
        </w:rPr>
        <w:t>. Участники должны располагаться по одному человеку за рабочим столом.</w:t>
      </w:r>
    </w:p>
    <w:p w14:paraId="46D551FD" w14:textId="5BBBEEA0" w:rsidR="007577F9" w:rsidRPr="002B1CF5" w:rsidRDefault="006369FC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Личные вещи участники ТМ</w:t>
      </w:r>
      <w:r w:rsidR="007577F9" w:rsidRPr="002B1CF5">
        <w:rPr>
          <w:rFonts w:ascii="PT Astra Serif" w:hAnsi="PT Astra Serif"/>
        </w:rPr>
        <w:t xml:space="preserve"> должны оставить в специально приготовленном </w:t>
      </w:r>
      <w:r w:rsidR="007577F9" w:rsidRPr="002B1CF5">
        <w:rPr>
          <w:rFonts w:ascii="PT Astra Serif" w:hAnsi="PT Astra Serif"/>
        </w:rPr>
        <w:lastRenderedPageBreak/>
        <w:t>помещении.</w:t>
      </w:r>
    </w:p>
    <w:p w14:paraId="4B3FF05D" w14:textId="77777777" w:rsidR="00E54215" w:rsidRPr="002B1CF5" w:rsidRDefault="007577F9" w:rsidP="00E54215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Количество, общая площадь и состояние помещений, п</w:t>
      </w:r>
      <w:r w:rsidR="006369FC" w:rsidRPr="002B1CF5">
        <w:rPr>
          <w:rFonts w:ascii="PT Astra Serif" w:hAnsi="PT Astra Serif"/>
        </w:rPr>
        <w:t>редоставляемых для проведения ТМ</w:t>
      </w:r>
      <w:r w:rsidRPr="002B1CF5">
        <w:rPr>
          <w:rFonts w:ascii="PT Astra Serif" w:hAnsi="PT Astra Serif"/>
        </w:rPr>
        <w:t>, должны обеспе</w:t>
      </w:r>
      <w:r w:rsidR="006369FC" w:rsidRPr="002B1CF5">
        <w:rPr>
          <w:rFonts w:ascii="PT Astra Serif" w:hAnsi="PT Astra Serif"/>
        </w:rPr>
        <w:t>чивать проведение ТМ</w:t>
      </w:r>
      <w:r w:rsidRPr="002B1CF5">
        <w:rPr>
          <w:rFonts w:ascii="PT Astra Serif" w:hAnsi="PT Astra Serif"/>
        </w:rPr>
        <w:t xml:space="preserve"> в условиях, соответствующих требованиям санитарно-эпидемио</w:t>
      </w:r>
      <w:r w:rsidR="00E54215" w:rsidRPr="002B1CF5">
        <w:rPr>
          <w:rFonts w:ascii="PT Astra Serif" w:hAnsi="PT Astra Serif"/>
        </w:rPr>
        <w:t>логических правил и нормативов.</w:t>
      </w:r>
    </w:p>
    <w:p w14:paraId="496C4607" w14:textId="77777777" w:rsidR="00E54215" w:rsidRPr="002B1CF5" w:rsidRDefault="00E54215" w:rsidP="00E54215">
      <w:pPr>
        <w:widowControl w:val="0"/>
        <w:spacing w:line="240" w:lineRule="auto"/>
        <w:rPr>
          <w:rFonts w:ascii="PT Astra Serif" w:hAnsi="PT Astra Serif"/>
        </w:rPr>
      </w:pPr>
    </w:p>
    <w:p w14:paraId="1479E953" w14:textId="6EF50922" w:rsidR="007577F9" w:rsidRPr="002B1CF5" w:rsidRDefault="006369FC" w:rsidP="00E54215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  <w:color w:val="000000"/>
        </w:rPr>
        <w:t>Сотрудники ОО, привлекаемые к тренировочным мероприятиям</w:t>
      </w:r>
    </w:p>
    <w:p w14:paraId="51F55713" w14:textId="4D92D591" w:rsidR="00F3171E" w:rsidRPr="002B1CF5" w:rsidRDefault="006369FC" w:rsidP="006369FC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необходимо назначить технического специалиста и организаторов в аудиторию(и) проведения </w:t>
      </w:r>
      <w:r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</w:rPr>
        <w:t xml:space="preserve"> из расчета один о</w:t>
      </w:r>
      <w:r w:rsidR="00E54215" w:rsidRPr="002B1CF5">
        <w:rPr>
          <w:rFonts w:ascii="PT Astra Serif" w:hAnsi="PT Astra Serif"/>
        </w:rPr>
        <w:t>рганизатор на 15-20 участников.</w:t>
      </w:r>
    </w:p>
    <w:p w14:paraId="7D93AA9D" w14:textId="4C1A639F" w:rsidR="007577F9" w:rsidRPr="002B1CF5" w:rsidRDefault="007577F9" w:rsidP="006369FC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Других сотрудников руководитель ОО назначает по своему усмотрению, исходя из условий проведения </w:t>
      </w:r>
      <w:r w:rsidR="006369FC" w:rsidRPr="002B1CF5">
        <w:rPr>
          <w:rFonts w:ascii="PT Astra Serif" w:hAnsi="PT Astra Serif"/>
        </w:rPr>
        <w:t>ТМ в ОО.</w:t>
      </w:r>
    </w:p>
    <w:p w14:paraId="16AF6E69" w14:textId="77777777" w:rsidR="006369FC" w:rsidRPr="002B1CF5" w:rsidRDefault="006369FC" w:rsidP="006369FC">
      <w:pPr>
        <w:widowControl w:val="0"/>
        <w:spacing w:line="240" w:lineRule="auto"/>
        <w:rPr>
          <w:rFonts w:ascii="PT Astra Serif" w:hAnsi="PT Astra Serif"/>
        </w:rPr>
      </w:pPr>
    </w:p>
    <w:p w14:paraId="3B5EED07" w14:textId="49341DCE"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Получение материалов тренировочных мероприятий</w:t>
      </w:r>
    </w:p>
    <w:p w14:paraId="43B808AC" w14:textId="6E611279" w:rsidR="007577F9" w:rsidRPr="002B1CF5" w:rsidRDefault="00AA7EA8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>Именные б</w:t>
      </w:r>
      <w:r w:rsidR="007577F9" w:rsidRPr="002B1CF5">
        <w:rPr>
          <w:rFonts w:ascii="PT Astra Serif" w:hAnsi="PT Astra Serif"/>
          <w:color w:val="000000"/>
        </w:rPr>
        <w:t xml:space="preserve">ланки для проведения </w:t>
      </w:r>
      <w:r w:rsidR="006369FC"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  <w:color w:val="000000"/>
        </w:rPr>
        <w:t xml:space="preserve"> </w:t>
      </w:r>
      <w:r w:rsidR="00287BAE" w:rsidRPr="002B1CF5">
        <w:rPr>
          <w:rFonts w:ascii="PT Astra Serif" w:hAnsi="PT Astra Serif"/>
          <w:color w:val="000000"/>
        </w:rPr>
        <w:t>Координаторы ГИА района получают в РЦОИ в бумажном виде и передают в ОО</w:t>
      </w:r>
      <w:r w:rsidR="007577F9" w:rsidRPr="002B1CF5">
        <w:rPr>
          <w:rFonts w:ascii="PT Astra Serif" w:hAnsi="PT Astra Serif"/>
          <w:color w:val="000000"/>
        </w:rPr>
        <w:t xml:space="preserve">. </w:t>
      </w:r>
      <w:r w:rsidRPr="002B1CF5">
        <w:rPr>
          <w:rFonts w:ascii="PT Astra Serif" w:hAnsi="PT Astra Serif"/>
          <w:color w:val="000000"/>
        </w:rPr>
        <w:t xml:space="preserve">Дополнительные бланки ответов (далее – </w:t>
      </w:r>
      <w:r w:rsidR="007577F9" w:rsidRPr="002B1CF5">
        <w:rPr>
          <w:rFonts w:ascii="PT Astra Serif" w:hAnsi="PT Astra Serif"/>
        </w:rPr>
        <w:t>ДБО</w:t>
      </w:r>
      <w:r w:rsidRPr="002B1CF5">
        <w:rPr>
          <w:rFonts w:ascii="PT Astra Serif" w:hAnsi="PT Astra Serif"/>
        </w:rPr>
        <w:t>) Администраторы ГИА получают в электронном виде и направляют в ОО.</w:t>
      </w:r>
      <w:r w:rsidR="007577F9" w:rsidRPr="002B1CF5">
        <w:rPr>
          <w:rFonts w:ascii="PT Astra Serif" w:hAnsi="PT Astra Serif"/>
        </w:rPr>
        <w:t xml:space="preserve"> Каждая ОО должна получить комплект ДБО с уникальными номерами.</w:t>
      </w:r>
    </w:p>
    <w:p w14:paraId="3FED6FCF" w14:textId="2741C4FA" w:rsidR="00D42F2E" w:rsidRPr="002B1CF5" w:rsidRDefault="007577F9" w:rsidP="00D42F2E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КИМ 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в виде архива, защищенного паролем, размещаются в электронном виде на </w:t>
      </w:r>
      <w:r w:rsidRPr="002B1CF5">
        <w:rPr>
          <w:rFonts w:ascii="PT Astra Serif" w:hAnsi="PT Astra Serif"/>
          <w:color w:val="000000"/>
          <w:lang w:val="en-US"/>
        </w:rPr>
        <w:t>ftp</w:t>
      </w:r>
      <w:r w:rsidRPr="002B1CF5">
        <w:rPr>
          <w:rFonts w:ascii="PT Astra Serif" w:hAnsi="PT Astra Serif"/>
          <w:color w:val="000000"/>
        </w:rPr>
        <w:t xml:space="preserve">-сервере РЦОИ в защищенной сети передачи данных. Администратор ГИА района обеспечивает получение и передачу архивов с материалами </w:t>
      </w:r>
      <w:r w:rsidR="006369FC" w:rsidRPr="002B1CF5">
        <w:rPr>
          <w:rFonts w:ascii="PT Astra Serif" w:hAnsi="PT Astra Serif"/>
        </w:rPr>
        <w:t>ТМ</w:t>
      </w:r>
      <w:r w:rsidR="000118A0" w:rsidRPr="002B1CF5">
        <w:rPr>
          <w:rFonts w:ascii="PT Astra Serif" w:hAnsi="PT Astra Serif"/>
          <w:color w:val="000000"/>
        </w:rPr>
        <w:t xml:space="preserve"> в ОО.</w:t>
      </w:r>
    </w:p>
    <w:p w14:paraId="322E488B" w14:textId="5A8515C3" w:rsidR="00D42F2E" w:rsidRPr="002B1CF5" w:rsidRDefault="007577F9" w:rsidP="00D42F2E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В 8:00 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пароль для распаковки архива направляется администраторам и координаторам ГИА районов в специализированном чате </w:t>
      </w:r>
      <w:r w:rsidR="006369FC" w:rsidRPr="002B1CF5">
        <w:rPr>
          <w:rFonts w:ascii="PT Astra Serif" w:hAnsi="PT Astra Serif"/>
          <w:color w:val="000000"/>
          <w:lang w:val="en-US"/>
        </w:rPr>
        <w:t>Telegram</w:t>
      </w:r>
      <w:r w:rsidRPr="002B1CF5">
        <w:rPr>
          <w:rFonts w:ascii="PT Astra Serif" w:hAnsi="PT Astra Serif"/>
          <w:color w:val="000000"/>
        </w:rPr>
        <w:t>.</w:t>
      </w:r>
      <w:r w:rsidR="00D42F2E" w:rsidRPr="002B1CF5">
        <w:rPr>
          <w:rFonts w:ascii="PT Astra Serif" w:hAnsi="PT Astra Serif"/>
          <w:color w:val="000000"/>
        </w:rPr>
        <w:t xml:space="preserve"> КИМ </w:t>
      </w:r>
      <w:r w:rsidR="00D42F2E" w:rsidRPr="002B1CF5">
        <w:rPr>
          <w:rFonts w:ascii="PT Astra Serif" w:hAnsi="PT Astra Serif"/>
        </w:rPr>
        <w:t>тиражируются в ОО в день проведения ТМ.</w:t>
      </w:r>
    </w:p>
    <w:p w14:paraId="74748D75" w14:textId="29241C7A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</w:p>
    <w:p w14:paraId="0ED047AF" w14:textId="33838B58" w:rsidR="00E04146" w:rsidRPr="002B1CF5" w:rsidRDefault="00E04146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156DF823" w14:textId="63CA062D" w:rsidR="00E04146" w:rsidRPr="002B1CF5" w:rsidRDefault="00E04146" w:rsidP="00E04146">
      <w:pPr>
        <w:pStyle w:val="22"/>
        <w:spacing w:before="120" w:after="120"/>
        <w:ind w:left="578" w:hanging="578"/>
        <w:jc w:val="left"/>
        <w:rPr>
          <w:rFonts w:ascii="PT Astra Serif" w:hAnsi="PT Astra Serif"/>
        </w:rPr>
      </w:pPr>
      <w:bookmarkStart w:id="7" w:name="_Toc157411398"/>
      <w:r w:rsidRPr="002B1CF5">
        <w:rPr>
          <w:rFonts w:ascii="PT Astra Serif" w:hAnsi="PT Astra Serif"/>
        </w:rPr>
        <w:lastRenderedPageBreak/>
        <w:t>График мероприятий</w:t>
      </w:r>
      <w:bookmarkEnd w:id="7"/>
    </w:p>
    <w:tbl>
      <w:tblPr>
        <w:tblStyle w:val="af6"/>
        <w:tblW w:w="9770" w:type="dxa"/>
        <w:tblLook w:val="04A0" w:firstRow="1" w:lastRow="0" w:firstColumn="1" w:lastColumn="0" w:noHBand="0" w:noVBand="1"/>
      </w:tblPr>
      <w:tblGrid>
        <w:gridCol w:w="1838"/>
        <w:gridCol w:w="4678"/>
        <w:gridCol w:w="3254"/>
      </w:tblGrid>
      <w:tr w:rsidR="00E04146" w:rsidRPr="002B1CF5" w14:paraId="36489579" w14:textId="77777777" w:rsidTr="00E04146">
        <w:trPr>
          <w:tblHeader/>
        </w:trPr>
        <w:tc>
          <w:tcPr>
            <w:tcW w:w="1838" w:type="dxa"/>
          </w:tcPr>
          <w:p w14:paraId="14A4ECF8" w14:textId="77777777" w:rsidR="00E04146" w:rsidRPr="002B1CF5" w:rsidRDefault="00E04146" w:rsidP="00E04146">
            <w:pPr>
              <w:spacing w:line="240" w:lineRule="auto"/>
              <w:ind w:firstLine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B1CF5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4678" w:type="dxa"/>
          </w:tcPr>
          <w:p w14:paraId="1623B452" w14:textId="77777777" w:rsidR="00E04146" w:rsidRPr="002B1CF5" w:rsidRDefault="00E04146" w:rsidP="00E04146">
            <w:pPr>
              <w:spacing w:line="240" w:lineRule="auto"/>
              <w:ind w:firstLine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B1CF5">
              <w:rPr>
                <w:rFonts w:ascii="PT Astra Serif" w:hAnsi="PT Astra Serif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254" w:type="dxa"/>
          </w:tcPr>
          <w:p w14:paraId="72C9798A" w14:textId="77777777" w:rsidR="00E04146" w:rsidRPr="002B1CF5" w:rsidRDefault="00E04146" w:rsidP="00E04146">
            <w:pPr>
              <w:spacing w:line="240" w:lineRule="auto"/>
              <w:ind w:firstLine="5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B1CF5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</w:tr>
      <w:tr w:rsidR="00E04146" w:rsidRPr="002B1CF5" w14:paraId="0D763F21" w14:textId="77777777" w:rsidTr="00B14F0F">
        <w:tc>
          <w:tcPr>
            <w:tcW w:w="1838" w:type="dxa"/>
          </w:tcPr>
          <w:p w14:paraId="199B23FE" w14:textId="0B9C5302" w:rsidR="00E04146" w:rsidRPr="002B1CF5" w:rsidRDefault="00E04146" w:rsidP="0018302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до 29.01.202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14:paraId="6FC0835D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Формирование КИМ ТМ</w:t>
            </w:r>
          </w:p>
        </w:tc>
        <w:tc>
          <w:tcPr>
            <w:tcW w:w="3254" w:type="dxa"/>
          </w:tcPr>
          <w:p w14:paraId="477C7A8D" w14:textId="1FC1CB61" w:rsidR="00E04146" w:rsidRPr="002B1CF5" w:rsidRDefault="00E04146" w:rsidP="0018302C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СПбЦОКОиИТ, председател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ь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ПК ГИА-9 по 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математике</w:t>
            </w:r>
          </w:p>
        </w:tc>
      </w:tr>
      <w:tr w:rsidR="00E04146" w:rsidRPr="002B1CF5" w14:paraId="0B122FF7" w14:textId="77777777" w:rsidTr="00B14F0F">
        <w:tc>
          <w:tcPr>
            <w:tcW w:w="1838" w:type="dxa"/>
          </w:tcPr>
          <w:p w14:paraId="0C60888B" w14:textId="4B6735B9" w:rsidR="00E04146" w:rsidRPr="002B1CF5" w:rsidRDefault="00E04146" w:rsidP="00A2309F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16.01.202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4 – 2</w:t>
            </w:r>
            <w:r w:rsidR="00A2309F" w:rsidRPr="002B1CF5">
              <w:rPr>
                <w:rFonts w:ascii="PT Astra Serif" w:hAnsi="PT Astra Serif"/>
                <w:sz w:val="24"/>
                <w:szCs w:val="24"/>
              </w:rPr>
              <w:t>5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.01.2024</w:t>
            </w:r>
          </w:p>
        </w:tc>
        <w:tc>
          <w:tcPr>
            <w:tcW w:w="4678" w:type="dxa"/>
          </w:tcPr>
          <w:p w14:paraId="6E62EEC5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Формирование списков участников ТМ</w:t>
            </w:r>
          </w:p>
        </w:tc>
        <w:tc>
          <w:tcPr>
            <w:tcW w:w="3254" w:type="dxa"/>
          </w:tcPr>
          <w:p w14:paraId="646EF732" w14:textId="51FF5DC0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100E2E48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14:paraId="2D6D6AE0" w14:textId="77777777" w:rsidTr="00B14F0F">
        <w:tc>
          <w:tcPr>
            <w:tcW w:w="1838" w:type="dxa"/>
          </w:tcPr>
          <w:p w14:paraId="53C6C5DC" w14:textId="46BC58FE" w:rsidR="00E04146" w:rsidRPr="002B1CF5" w:rsidRDefault="00A2309F" w:rsidP="002E07B4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30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.01.202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4</w:t>
            </w:r>
            <w:r w:rsidR="002E07B4" w:rsidRPr="002B1CF5">
              <w:rPr>
                <w:rFonts w:ascii="PT Astra Serif" w:hAnsi="PT Astra Serif"/>
                <w:sz w:val="24"/>
                <w:szCs w:val="24"/>
              </w:rPr>
              <w:t xml:space="preserve"> – 02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.0</w:t>
            </w:r>
            <w:r w:rsidR="002E07B4" w:rsidRPr="002B1CF5">
              <w:rPr>
                <w:rFonts w:ascii="PT Astra Serif" w:hAnsi="PT Astra Serif"/>
                <w:sz w:val="24"/>
                <w:szCs w:val="24"/>
              </w:rPr>
              <w:t>2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14:paraId="0BA16C6E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Печать бланков ответов участников ТМ</w:t>
            </w:r>
          </w:p>
        </w:tc>
        <w:tc>
          <w:tcPr>
            <w:tcW w:w="3254" w:type="dxa"/>
          </w:tcPr>
          <w:p w14:paraId="4AC973D4" w14:textId="4CBC7853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</w:tc>
      </w:tr>
      <w:tr w:rsidR="00E04146" w:rsidRPr="002B1CF5" w14:paraId="0B0D977C" w14:textId="77777777" w:rsidTr="00B14F0F">
        <w:tc>
          <w:tcPr>
            <w:tcW w:w="1838" w:type="dxa"/>
          </w:tcPr>
          <w:p w14:paraId="59A9EB90" w14:textId="61E51B35"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05.02.2024 по графику</w:t>
            </w:r>
          </w:p>
        </w:tc>
        <w:tc>
          <w:tcPr>
            <w:tcW w:w="4678" w:type="dxa"/>
          </w:tcPr>
          <w:p w14:paraId="66BEEB7F" w14:textId="5240CE65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бланков ТМ в СПбЦОКОиИТ </w:t>
            </w:r>
          </w:p>
        </w:tc>
        <w:tc>
          <w:tcPr>
            <w:tcW w:w="3254" w:type="dxa"/>
          </w:tcPr>
          <w:p w14:paraId="20660379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  <w:p w14:paraId="2797F137" w14:textId="04A00936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14:paraId="3B329C9D" w14:textId="77777777" w:rsidTr="00B14F0F">
        <w:tc>
          <w:tcPr>
            <w:tcW w:w="1838" w:type="dxa"/>
          </w:tcPr>
          <w:p w14:paraId="237934FC" w14:textId="2E8B9CA7"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06.02.2024</w:t>
            </w:r>
          </w:p>
        </w:tc>
        <w:tc>
          <w:tcPr>
            <w:tcW w:w="4678" w:type="dxa"/>
          </w:tcPr>
          <w:p w14:paraId="7BF25F37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Доставка бланков ТМ в ОО</w:t>
            </w:r>
          </w:p>
        </w:tc>
        <w:tc>
          <w:tcPr>
            <w:tcW w:w="3254" w:type="dxa"/>
          </w:tcPr>
          <w:p w14:paraId="1C3BBF9D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14:paraId="07D4D830" w14:textId="77777777" w:rsidTr="00B14F0F">
        <w:tc>
          <w:tcPr>
            <w:tcW w:w="1838" w:type="dxa"/>
          </w:tcPr>
          <w:p w14:paraId="1FAEFDD1" w14:textId="11FF38EE"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05.02.2024</w:t>
            </w:r>
          </w:p>
        </w:tc>
        <w:tc>
          <w:tcPr>
            <w:tcW w:w="4678" w:type="dxa"/>
          </w:tcPr>
          <w:p w14:paraId="174BF90B" w14:textId="0294B76A" w:rsidR="00E04146" w:rsidRPr="002B1CF5" w:rsidRDefault="00E04146" w:rsidP="0018302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КИМ для ТМ по 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математике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электронном виде</w:t>
            </w:r>
          </w:p>
        </w:tc>
        <w:tc>
          <w:tcPr>
            <w:tcW w:w="3254" w:type="dxa"/>
          </w:tcPr>
          <w:p w14:paraId="589DE4B9" w14:textId="75EB05F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3C5C8338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4422D868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6AB736F4" w14:textId="77777777" w:rsidTr="00B14F0F">
        <w:tc>
          <w:tcPr>
            <w:tcW w:w="1838" w:type="dxa"/>
          </w:tcPr>
          <w:p w14:paraId="0B766B14" w14:textId="14575DAB"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08.02.2024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 xml:space="preserve"> в 8:00</w:t>
            </w:r>
          </w:p>
        </w:tc>
        <w:tc>
          <w:tcPr>
            <w:tcW w:w="4678" w:type="dxa"/>
          </w:tcPr>
          <w:p w14:paraId="58F6963C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пароля для доступа к КИМ</w:t>
            </w:r>
          </w:p>
        </w:tc>
        <w:tc>
          <w:tcPr>
            <w:tcW w:w="3254" w:type="dxa"/>
          </w:tcPr>
          <w:p w14:paraId="06EE6FF1" w14:textId="5450BA68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0449127F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0257507B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40BE6939" w14:textId="77777777" w:rsidTr="00B14F0F">
        <w:tc>
          <w:tcPr>
            <w:tcW w:w="1838" w:type="dxa"/>
          </w:tcPr>
          <w:p w14:paraId="11C4184C" w14:textId="7C85BE01"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08.02.2024 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в 10:00</w:t>
            </w:r>
          </w:p>
        </w:tc>
        <w:tc>
          <w:tcPr>
            <w:tcW w:w="4678" w:type="dxa"/>
          </w:tcPr>
          <w:p w14:paraId="2AE4C413" w14:textId="26964B45" w:rsidR="00E04146" w:rsidRPr="002B1CF5" w:rsidRDefault="00E04146" w:rsidP="0018302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Проведение ТМ по 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математике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ОО</w:t>
            </w:r>
          </w:p>
        </w:tc>
        <w:tc>
          <w:tcPr>
            <w:tcW w:w="3254" w:type="dxa"/>
          </w:tcPr>
          <w:p w14:paraId="2542C3AD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0D599539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21F99CFB" w14:textId="77777777" w:rsidTr="00B14F0F">
        <w:tc>
          <w:tcPr>
            <w:tcW w:w="1838" w:type="dxa"/>
          </w:tcPr>
          <w:p w14:paraId="176CE7DD" w14:textId="4807D63D"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08.02.2024</w:t>
            </w:r>
          </w:p>
          <w:p w14:paraId="63D78E6A" w14:textId="79C5579F" w:rsidR="0018302C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 мере сбора материалов ТМ</w:t>
            </w:r>
          </w:p>
        </w:tc>
        <w:tc>
          <w:tcPr>
            <w:tcW w:w="4678" w:type="dxa"/>
          </w:tcPr>
          <w:p w14:paraId="5F7F6920" w14:textId="4C4BAA3F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Передача бланков ответов из ОО в СПбЦОКОиИТ на обработку</w:t>
            </w:r>
            <w:r w:rsidR="00D963C2" w:rsidRPr="002B1CF5">
              <w:rPr>
                <w:rFonts w:ascii="PT Astra Serif" w:hAnsi="PT Astra Serif"/>
                <w:sz w:val="24"/>
                <w:szCs w:val="24"/>
              </w:rPr>
              <w:t xml:space="preserve"> (районы 1, 3, 5, 9, 10, 13, 14, 18)</w:t>
            </w:r>
          </w:p>
        </w:tc>
        <w:tc>
          <w:tcPr>
            <w:tcW w:w="3254" w:type="dxa"/>
          </w:tcPr>
          <w:p w14:paraId="35F0CAB1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719CA883" w14:textId="1B3AECC2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</w:tc>
      </w:tr>
      <w:tr w:rsidR="00D963C2" w:rsidRPr="002B1CF5" w14:paraId="13D6363C" w14:textId="77777777" w:rsidTr="00B14F0F">
        <w:tc>
          <w:tcPr>
            <w:tcW w:w="1838" w:type="dxa"/>
          </w:tcPr>
          <w:p w14:paraId="1BEB64B4" w14:textId="30831D1E" w:rsidR="00D963C2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09.02.2024</w:t>
            </w:r>
          </w:p>
          <w:p w14:paraId="69FDDA1E" w14:textId="0E3E800E" w:rsidR="00D963C2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 графику</w:t>
            </w:r>
          </w:p>
        </w:tc>
        <w:tc>
          <w:tcPr>
            <w:tcW w:w="4678" w:type="dxa"/>
          </w:tcPr>
          <w:p w14:paraId="4AA5A0B1" w14:textId="55C9AA74" w:rsidR="00D963C2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Передача бланков ответов из ОО в СПбЦОКОиИТ на обработку (районы 2, 4, 6, 7, 8, 11, 12, 15, 16, 17)</w:t>
            </w:r>
          </w:p>
        </w:tc>
        <w:tc>
          <w:tcPr>
            <w:tcW w:w="3254" w:type="dxa"/>
          </w:tcPr>
          <w:p w14:paraId="5F5FDE3F" w14:textId="77777777" w:rsidR="00D963C2" w:rsidRPr="002B1CF5" w:rsidRDefault="00D963C2" w:rsidP="00D963C2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4F128070" w14:textId="7BDE12E4" w:rsidR="00D963C2" w:rsidRPr="002B1CF5" w:rsidRDefault="00D963C2" w:rsidP="00D963C2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</w:tc>
      </w:tr>
      <w:tr w:rsidR="00E04146" w:rsidRPr="002B1CF5" w14:paraId="09E8CBF8" w14:textId="77777777" w:rsidTr="00B14F0F">
        <w:tc>
          <w:tcPr>
            <w:tcW w:w="1838" w:type="dxa"/>
          </w:tcPr>
          <w:p w14:paraId="00081889" w14:textId="09602E7A" w:rsidR="00E04146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10.02.2024</w:t>
            </w:r>
          </w:p>
        </w:tc>
        <w:tc>
          <w:tcPr>
            <w:tcW w:w="4678" w:type="dxa"/>
          </w:tcPr>
          <w:p w14:paraId="51A200F5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Проверка развернутых ответов</w:t>
            </w:r>
          </w:p>
        </w:tc>
        <w:tc>
          <w:tcPr>
            <w:tcW w:w="3254" w:type="dxa"/>
          </w:tcPr>
          <w:p w14:paraId="4F0B91E5" w14:textId="3E998FD0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</w:tc>
      </w:tr>
      <w:tr w:rsidR="00E04146" w:rsidRPr="002B1CF5" w14:paraId="08E99461" w14:textId="77777777" w:rsidTr="00B14F0F">
        <w:tc>
          <w:tcPr>
            <w:tcW w:w="1838" w:type="dxa"/>
          </w:tcPr>
          <w:p w14:paraId="42E5B166" w14:textId="3CEF8A63" w:rsidR="00E04146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15.02.2024</w:t>
            </w:r>
          </w:p>
        </w:tc>
        <w:tc>
          <w:tcPr>
            <w:tcW w:w="4678" w:type="dxa"/>
          </w:tcPr>
          <w:p w14:paraId="00D37AC3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результатов участников ТМ в электронном виде</w:t>
            </w:r>
          </w:p>
        </w:tc>
        <w:tc>
          <w:tcPr>
            <w:tcW w:w="3254" w:type="dxa"/>
          </w:tcPr>
          <w:p w14:paraId="4C19431C" w14:textId="242F0764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003072D3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5DB1CBF0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2EEA1EFB" w14:textId="77777777" w:rsidTr="00F27F4E">
        <w:tc>
          <w:tcPr>
            <w:tcW w:w="1838" w:type="dxa"/>
            <w:shd w:val="clear" w:color="auto" w:fill="auto"/>
          </w:tcPr>
          <w:p w14:paraId="2EDAF72F" w14:textId="64635F08" w:rsidR="00F27F4E" w:rsidRPr="002B1CF5" w:rsidRDefault="00D963C2" w:rsidP="00F27F4E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19.02.2024</w:t>
            </w:r>
          </w:p>
          <w:p w14:paraId="03EDF51B" w14:textId="21499F64" w:rsidR="00D963C2" w:rsidRPr="002B1CF5" w:rsidRDefault="00D963C2" w:rsidP="00F27F4E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11.00-12.00 или 14.00-15.00</w:t>
            </w:r>
          </w:p>
        </w:tc>
        <w:tc>
          <w:tcPr>
            <w:tcW w:w="4678" w:type="dxa"/>
            <w:shd w:val="clear" w:color="auto" w:fill="auto"/>
          </w:tcPr>
          <w:p w14:paraId="5AE0B232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обработанных бланков ТМ в СПбЦОКОиИТ </w:t>
            </w:r>
          </w:p>
        </w:tc>
        <w:tc>
          <w:tcPr>
            <w:tcW w:w="3254" w:type="dxa"/>
            <w:shd w:val="clear" w:color="auto" w:fill="auto"/>
          </w:tcPr>
          <w:p w14:paraId="0602A7C0" w14:textId="3B3B3F3A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 Координаторы ГИА</w:t>
            </w:r>
          </w:p>
        </w:tc>
      </w:tr>
    </w:tbl>
    <w:p w14:paraId="588580A4" w14:textId="39163E1A" w:rsidR="00E04146" w:rsidRPr="002B1CF5" w:rsidRDefault="00E04146" w:rsidP="006369FC">
      <w:pPr>
        <w:jc w:val="left"/>
        <w:rPr>
          <w:rFonts w:ascii="PT Astra Serif" w:hAnsi="PT Astra Serif"/>
        </w:rPr>
      </w:pPr>
    </w:p>
    <w:p w14:paraId="09C080B4" w14:textId="4244BD97" w:rsidR="007577F9" w:rsidRPr="002B1CF5" w:rsidRDefault="00E04146" w:rsidP="002B1CF5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47EA13AA" w14:textId="747C06A3" w:rsidR="007577F9" w:rsidRPr="002B1CF5" w:rsidRDefault="007577F9" w:rsidP="007577F9">
      <w:pPr>
        <w:pStyle w:val="11"/>
        <w:rPr>
          <w:rFonts w:ascii="PT Astra Serif" w:hAnsi="PT Astra Serif"/>
        </w:rPr>
      </w:pPr>
      <w:bookmarkStart w:id="8" w:name="_Toc157411399"/>
      <w:r w:rsidRPr="002B1CF5">
        <w:rPr>
          <w:rFonts w:ascii="PT Astra Serif" w:hAnsi="PT Astra Serif"/>
        </w:rPr>
        <w:lastRenderedPageBreak/>
        <w:t xml:space="preserve">Порядок проведения </w:t>
      </w:r>
      <w:r w:rsidR="006369FC" w:rsidRPr="002B1CF5">
        <w:rPr>
          <w:rFonts w:ascii="PT Astra Serif" w:hAnsi="PT Astra Serif"/>
        </w:rPr>
        <w:t>Тренир</w:t>
      </w:r>
      <w:r w:rsidR="00287BAE" w:rsidRPr="002B1CF5">
        <w:rPr>
          <w:rFonts w:ascii="PT Astra Serif" w:hAnsi="PT Astra Serif"/>
        </w:rPr>
        <w:t>о</w:t>
      </w:r>
      <w:r w:rsidR="006369FC" w:rsidRPr="002B1CF5">
        <w:rPr>
          <w:rFonts w:ascii="PT Astra Serif" w:hAnsi="PT Astra Serif"/>
        </w:rPr>
        <w:t>вочных мероприятий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 в образовательной организации</w:t>
      </w:r>
      <w:bookmarkEnd w:id="8"/>
    </w:p>
    <w:p w14:paraId="128C4C4F" w14:textId="7180A9B6" w:rsidR="002876CF" w:rsidRPr="002B1CF5" w:rsidRDefault="002876CF" w:rsidP="002876CF">
      <w:pPr>
        <w:pStyle w:val="22"/>
        <w:jc w:val="left"/>
        <w:rPr>
          <w:rFonts w:ascii="PT Astra Serif" w:hAnsi="PT Astra Serif"/>
        </w:rPr>
      </w:pPr>
      <w:bookmarkStart w:id="9" w:name="_Toc157411400"/>
      <w:r w:rsidRPr="002B1CF5">
        <w:rPr>
          <w:rFonts w:ascii="PT Astra Serif" w:hAnsi="PT Astra Serif"/>
        </w:rPr>
        <w:t>Подготовка</w:t>
      </w:r>
      <w:bookmarkEnd w:id="9"/>
    </w:p>
    <w:p w14:paraId="44A75905" w14:textId="7B73F3F4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В целях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руководитель образовательной организации определяет помещения, необходимые 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, информирует специалистов, привлекаемых к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, о порядке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>.</w:t>
      </w:r>
    </w:p>
    <w:p w14:paraId="630EFF4A" w14:textId="77777777" w:rsidR="007577F9" w:rsidRPr="002B1CF5" w:rsidRDefault="007577F9" w:rsidP="007577F9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>В ОО должны быть подготовлены:</w:t>
      </w:r>
    </w:p>
    <w:p w14:paraId="516497FE" w14:textId="3A861EA1" w:rsidR="007577F9" w:rsidRPr="002B1CF5" w:rsidRDefault="007577F9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Аудитория(и) для проведения </w:t>
      </w:r>
      <w:r w:rsidR="006369FC" w:rsidRPr="002B1CF5">
        <w:rPr>
          <w:rFonts w:ascii="PT Astra Serif" w:hAnsi="PT Astra Serif"/>
        </w:rPr>
        <w:t>ТМ</w:t>
      </w:r>
      <w:r w:rsidR="00874287" w:rsidRPr="002B1CF5">
        <w:rPr>
          <w:rFonts w:ascii="PT Astra Serif" w:hAnsi="PT Astra Serif"/>
        </w:rPr>
        <w:t>.</w:t>
      </w:r>
    </w:p>
    <w:p w14:paraId="1B27CA83" w14:textId="77777777" w:rsidR="007577F9" w:rsidRPr="002B1CF5" w:rsidRDefault="007577F9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Помещение для хранения личных вещей обучающихся.</w:t>
      </w:r>
    </w:p>
    <w:p w14:paraId="690B02D2" w14:textId="5BE3BF61" w:rsidR="0027040F" w:rsidRPr="002B1CF5" w:rsidRDefault="0027040F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Формы 12-03 и 12-02 в необходимом количестве.</w:t>
      </w:r>
    </w:p>
    <w:p w14:paraId="2A0581C6" w14:textId="77777777" w:rsidR="007577F9" w:rsidRPr="002B1CF5" w:rsidRDefault="007577F9" w:rsidP="006369FC">
      <w:pPr>
        <w:tabs>
          <w:tab w:val="left" w:pos="1134"/>
        </w:tabs>
        <w:spacing w:line="240" w:lineRule="auto"/>
        <w:ind w:firstLine="0"/>
        <w:rPr>
          <w:rFonts w:ascii="PT Astra Serif" w:hAnsi="PT Astra Serif"/>
        </w:rPr>
      </w:pPr>
    </w:p>
    <w:p w14:paraId="30504BC4" w14:textId="320DBB6C" w:rsidR="007577F9" w:rsidRPr="002B1CF5" w:rsidRDefault="007577F9" w:rsidP="007577F9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аудитории 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:</w:t>
      </w:r>
    </w:p>
    <w:p w14:paraId="137778F2" w14:textId="77777777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подготовлено отдельное рабочее место для каждого участника;</w:t>
      </w:r>
    </w:p>
    <w:p w14:paraId="69678E1D" w14:textId="77777777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подготовлено рабочее место для организаторов в аудитории;</w:t>
      </w:r>
    </w:p>
    <w:p w14:paraId="44C3E333" w14:textId="34311778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подготовлены часы, находящиеся в поле зрения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29EFEE40" w14:textId="22F821E1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подготовлена бумага для черновиков (не менее двух листов на каждого участника);</w:t>
      </w:r>
    </w:p>
    <w:p w14:paraId="66634E10" w14:textId="243882E4" w:rsidR="007577F9" w:rsidRPr="002B1CF5" w:rsidRDefault="007577F9" w:rsidP="006369FC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подготовлена инструкция, зачитываемая организатором в аудитории перед началом </w:t>
      </w:r>
      <w:r w:rsidR="006369FC" w:rsidRPr="002B1CF5">
        <w:rPr>
          <w:rFonts w:ascii="PT Astra Serif" w:hAnsi="PT Astra Serif"/>
        </w:rPr>
        <w:t xml:space="preserve">ТМ участникам; </w:t>
      </w:r>
    </w:p>
    <w:p w14:paraId="7AFCA3A2" w14:textId="6F8864E0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закрыты стенды, плакаты и иные материалы со справочно-познавательной информацией (в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).</w:t>
      </w:r>
    </w:p>
    <w:p w14:paraId="08CEE5F6" w14:textId="6967C4AD" w:rsidR="001F3A85" w:rsidRPr="002B1CF5" w:rsidRDefault="00833A0E" w:rsidP="001F3A85">
      <w:pPr>
        <w:pStyle w:val="22"/>
        <w:jc w:val="left"/>
        <w:rPr>
          <w:rFonts w:ascii="PT Astra Serif" w:hAnsi="PT Astra Serif"/>
        </w:rPr>
      </w:pPr>
      <w:bookmarkStart w:id="10" w:name="_Toc157411401"/>
      <w:r w:rsidRPr="002B1CF5">
        <w:rPr>
          <w:rFonts w:ascii="PT Astra Serif" w:hAnsi="PT Astra Serif"/>
        </w:rPr>
        <w:t>Печать</w:t>
      </w:r>
      <w:r w:rsidR="001F3A85" w:rsidRPr="002B1CF5">
        <w:rPr>
          <w:rFonts w:ascii="PT Astra Serif" w:hAnsi="PT Astra Serif"/>
        </w:rPr>
        <w:t xml:space="preserve"> материалов</w:t>
      </w:r>
      <w:bookmarkEnd w:id="10"/>
    </w:p>
    <w:p w14:paraId="24167817" w14:textId="20A11F28" w:rsidR="00833A0E" w:rsidRPr="002B1CF5" w:rsidRDefault="00833A0E" w:rsidP="00833A0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позднее, чем за день</w:t>
      </w:r>
      <w:r w:rsidRPr="002B1CF5">
        <w:rPr>
          <w:rFonts w:ascii="PT Astra Serif" w:hAnsi="PT Astra Serif"/>
        </w:rPr>
        <w:t xml:space="preserve"> до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каждая ОО</w:t>
      </w:r>
      <w:r w:rsidR="00A85B99" w:rsidRPr="002B1CF5">
        <w:rPr>
          <w:rFonts w:ascii="PT Astra Serif" w:hAnsi="PT Astra Serif"/>
        </w:rPr>
        <w:t>, участвующая в проведении ТМ,</w:t>
      </w:r>
      <w:r w:rsidRPr="002B1CF5">
        <w:rPr>
          <w:rFonts w:ascii="PT Astra Serif" w:hAnsi="PT Astra Serif"/>
        </w:rPr>
        <w:t xml:space="preserve"> должна получить дополнительны</w:t>
      </w:r>
      <w:r w:rsidR="00287BAE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 бланк</w:t>
      </w:r>
      <w:r w:rsidR="00287BAE" w:rsidRPr="002B1CF5">
        <w:rPr>
          <w:rFonts w:ascii="PT Astra Serif" w:hAnsi="PT Astra Serif"/>
        </w:rPr>
        <w:t>и</w:t>
      </w:r>
      <w:r w:rsidRPr="002B1CF5">
        <w:rPr>
          <w:rFonts w:ascii="PT Astra Serif" w:hAnsi="PT Astra Serif"/>
        </w:rPr>
        <w:t xml:space="preserve"> ответов</w:t>
      </w:r>
      <w:r w:rsidR="00287BAE" w:rsidRPr="002B1CF5">
        <w:rPr>
          <w:rFonts w:ascii="PT Astra Serif" w:hAnsi="PT Astra Serif"/>
        </w:rPr>
        <w:t xml:space="preserve"> в </w:t>
      </w:r>
      <w:r w:rsidR="00AA7EA8" w:rsidRPr="002B1CF5">
        <w:rPr>
          <w:rFonts w:ascii="PT Astra Serif" w:hAnsi="PT Astra Serif"/>
        </w:rPr>
        <w:t>электронном виде</w:t>
      </w:r>
      <w:r w:rsidRPr="002B1CF5">
        <w:rPr>
          <w:rFonts w:ascii="PT Astra Serif" w:hAnsi="PT Astra Serif"/>
        </w:rPr>
        <w:t xml:space="preserve">. Каждый дополнительный бланк имеет уникальный номер и может быть выдан только один раз, только одному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</w:t>
      </w:r>
      <w:r w:rsidRPr="002B1CF5">
        <w:rPr>
          <w:rFonts w:ascii="PT Astra Serif" w:hAnsi="PT Astra Serif"/>
          <w:b/>
        </w:rPr>
        <w:t>Не допускается</w:t>
      </w:r>
      <w:r w:rsidRPr="002B1CF5">
        <w:rPr>
          <w:rFonts w:ascii="PT Astra Serif" w:hAnsi="PT Astra Serif"/>
        </w:rPr>
        <w:t xml:space="preserve"> использование ДБО с одним и тем же номером несколько раз. Руководитель ОО обеспечивает </w:t>
      </w:r>
      <w:r w:rsidR="00AA7EA8" w:rsidRPr="002B1CF5">
        <w:rPr>
          <w:rFonts w:ascii="PT Astra Serif" w:hAnsi="PT Astra Serif"/>
        </w:rPr>
        <w:t xml:space="preserve">печать, </w:t>
      </w:r>
      <w:r w:rsidRPr="002B1CF5">
        <w:rPr>
          <w:rFonts w:ascii="PT Astra Serif" w:hAnsi="PT Astra Serif"/>
        </w:rPr>
        <w:t>хранение и выдачу</w:t>
      </w:r>
      <w:r w:rsidR="00AA7EA8" w:rsidRPr="002B1CF5">
        <w:rPr>
          <w:rFonts w:ascii="PT Astra Serif" w:hAnsi="PT Astra Serif"/>
        </w:rPr>
        <w:t xml:space="preserve"> ДБО</w:t>
      </w:r>
      <w:r w:rsidRPr="002B1CF5">
        <w:rPr>
          <w:rFonts w:ascii="PT Astra Serif" w:hAnsi="PT Astra Serif"/>
        </w:rPr>
        <w:t>.</w:t>
      </w:r>
    </w:p>
    <w:p w14:paraId="29B0998F" w14:textId="53701844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позднее, чем за день</w:t>
      </w:r>
      <w:r w:rsidRPr="002B1CF5">
        <w:rPr>
          <w:rFonts w:ascii="PT Astra Serif" w:hAnsi="PT Astra Serif"/>
        </w:rPr>
        <w:t xml:space="preserve"> до начала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руководитель ОО получает от районного координатора в бумажном виде 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</w:t>
      </w:r>
      <w:r w:rsidRPr="002B1CF5">
        <w:rPr>
          <w:rFonts w:ascii="PT Astra Serif" w:hAnsi="PT Astra Serif"/>
          <w:b/>
        </w:rPr>
        <w:t xml:space="preserve">бланки участников </w:t>
      </w:r>
      <w:r w:rsidR="008E641E" w:rsidRPr="002B1CF5">
        <w:rPr>
          <w:rFonts w:ascii="PT Astra Serif" w:hAnsi="PT Astra Serif"/>
          <w:b/>
        </w:rPr>
        <w:t xml:space="preserve">по классам </w:t>
      </w:r>
      <w:r w:rsidRPr="002B1CF5">
        <w:rPr>
          <w:rFonts w:ascii="PT Astra Serif" w:hAnsi="PT Astra Serif"/>
          <w:b/>
        </w:rPr>
        <w:t>в алфавитном порядке</w:t>
      </w:r>
      <w:r w:rsidRPr="002B1CF5">
        <w:rPr>
          <w:rFonts w:ascii="PT Astra Serif" w:hAnsi="PT Astra Serif"/>
        </w:rPr>
        <w:t>), формы ППЭ-05-02</w:t>
      </w:r>
      <w:r w:rsidR="0027040F" w:rsidRPr="002B1CF5">
        <w:rPr>
          <w:rFonts w:ascii="PT Astra Serif" w:hAnsi="PT Astra Serif"/>
        </w:rPr>
        <w:t xml:space="preserve"> (по классам)</w:t>
      </w:r>
      <w:r w:rsidRPr="002B1CF5">
        <w:rPr>
          <w:rFonts w:ascii="PT Astra Serif" w:hAnsi="PT Astra Serif"/>
        </w:rPr>
        <w:t>, ППЭ-13</w:t>
      </w:r>
      <w:r w:rsidR="0027040F" w:rsidRPr="002B1CF5">
        <w:rPr>
          <w:rFonts w:ascii="PT Astra Serif" w:hAnsi="PT Astra Serif"/>
        </w:rPr>
        <w:t xml:space="preserve"> (одна на ОО)</w:t>
      </w:r>
      <w:r w:rsidRPr="002B1CF5">
        <w:rPr>
          <w:rFonts w:ascii="PT Astra Serif" w:hAnsi="PT Astra Serif"/>
        </w:rPr>
        <w:t>.</w:t>
      </w:r>
    </w:p>
    <w:p w14:paraId="4F08F9B3" w14:textId="4C87A9EF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В день проведения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</w:rPr>
        <w:t>, после получ</w:t>
      </w:r>
      <w:r w:rsidR="006369FC" w:rsidRPr="002B1CF5">
        <w:rPr>
          <w:rFonts w:ascii="PT Astra Serif" w:hAnsi="PT Astra Serif"/>
        </w:rPr>
        <w:t>ения пароля к архиву к КИМ, с 8:</w:t>
      </w:r>
      <w:r w:rsidRPr="002B1CF5">
        <w:rPr>
          <w:rFonts w:ascii="PT Astra Serif" w:hAnsi="PT Astra Serif"/>
        </w:rPr>
        <w:t>00 в ОО осуществляется печать КИМ</w:t>
      </w:r>
      <w:r w:rsidRPr="002B1CF5">
        <w:rPr>
          <w:rFonts w:ascii="PT Astra Serif" w:hAnsi="PT Astra Serif"/>
          <w:color w:val="000000"/>
        </w:rPr>
        <w:t>.</w:t>
      </w:r>
    </w:p>
    <w:p w14:paraId="1A5FDCB8" w14:textId="0CAFE93E" w:rsidR="001F3A85" w:rsidRPr="002B1CF5" w:rsidRDefault="001F3A85" w:rsidP="006369FC">
      <w:pPr>
        <w:spacing w:line="240" w:lineRule="auto"/>
        <w:ind w:firstLine="0"/>
        <w:rPr>
          <w:rFonts w:ascii="PT Astra Serif" w:hAnsi="PT Astra Serif"/>
          <w:i/>
        </w:rPr>
      </w:pPr>
    </w:p>
    <w:p w14:paraId="1D0EADBA" w14:textId="40157E14" w:rsidR="007577F9" w:rsidRPr="002B1CF5" w:rsidRDefault="001F3A85" w:rsidP="001F3A85">
      <w:pPr>
        <w:pStyle w:val="22"/>
        <w:jc w:val="left"/>
        <w:rPr>
          <w:rFonts w:ascii="PT Astra Serif" w:hAnsi="PT Astra Serif"/>
        </w:rPr>
      </w:pPr>
      <w:bookmarkStart w:id="11" w:name="_Toc157411402"/>
      <w:r w:rsidRPr="002B1CF5">
        <w:rPr>
          <w:rFonts w:ascii="PT Astra Serif" w:hAnsi="PT Astra Serif"/>
        </w:rPr>
        <w:lastRenderedPageBreak/>
        <w:t xml:space="preserve">Проведение </w:t>
      </w:r>
      <w:r w:rsidR="006369FC" w:rsidRPr="002B1CF5">
        <w:rPr>
          <w:rFonts w:ascii="PT Astra Serif" w:hAnsi="PT Astra Serif"/>
        </w:rPr>
        <w:t>ТМ</w:t>
      </w:r>
      <w:bookmarkEnd w:id="11"/>
    </w:p>
    <w:p w14:paraId="2C0FB8F2" w14:textId="6203871E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по решению руководителя ОО участники распределены в несколько аудиторий, то не позднее, чем в 8:45, руководитель ОО </w:t>
      </w:r>
      <w:r w:rsidR="002A3DF5" w:rsidRPr="002B1CF5">
        <w:rPr>
          <w:rFonts w:ascii="PT Astra Serif" w:hAnsi="PT Astra Serif"/>
        </w:rPr>
        <w:t>комплектует</w:t>
      </w:r>
      <w:r w:rsidRPr="002B1CF5">
        <w:rPr>
          <w:rFonts w:ascii="PT Astra Serif" w:hAnsi="PT Astra Serif"/>
        </w:rPr>
        <w:t xml:space="preserve"> именные бланки участников</w:t>
      </w:r>
      <w:r w:rsidR="002A3DF5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 КИМ для передачи организаторам в аудитории</w:t>
      </w:r>
      <w:r w:rsidR="00D963C2" w:rsidRPr="002B1CF5">
        <w:rPr>
          <w:rFonts w:ascii="PT Astra Serif" w:hAnsi="PT Astra Serif"/>
        </w:rPr>
        <w:t xml:space="preserve"> и при необходимости делает копии формы 05-02 для передачи в каждую аудиторию проведения ТМ</w:t>
      </w:r>
      <w:r w:rsidRPr="002B1CF5">
        <w:rPr>
          <w:rFonts w:ascii="PT Astra Serif" w:hAnsi="PT Astra Serif"/>
        </w:rPr>
        <w:t>.</w:t>
      </w:r>
    </w:p>
    <w:p w14:paraId="00C1A22A" w14:textId="77777777" w:rsidR="002E7D0B" w:rsidRPr="002B1CF5" w:rsidRDefault="002E7D0B" w:rsidP="002E7D0B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При использовании нескольких аудиторий для размещения участников из одного класса, по решению руководителя ОО, форма ППЭ-05-02 может быть размножена по количеству аудиторий либо может заполняться поочередно в каждой аудитории.</w:t>
      </w:r>
    </w:p>
    <w:p w14:paraId="7236F1B4" w14:textId="77777777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</w:p>
    <w:p w14:paraId="40E385C5" w14:textId="7EEEBE88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позднее, чем в 9:15, руководитель ОО выдает организатору (организаторам) в аудиторию(и) проведения </w:t>
      </w:r>
      <w:r w:rsidR="006369FC" w:rsidRPr="002B1CF5">
        <w:rPr>
          <w:rFonts w:ascii="PT Astra Serif" w:hAnsi="PT Astra Serif"/>
        </w:rPr>
        <w:t>ТМ</w:t>
      </w:r>
    </w:p>
    <w:p w14:paraId="738FA84F" w14:textId="04366C2F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="00527554" w:rsidRPr="002B1CF5">
        <w:rPr>
          <w:rFonts w:ascii="PT Astra Serif" w:hAnsi="PT Astra Serif"/>
        </w:rPr>
        <w:t>;</w:t>
      </w:r>
    </w:p>
    <w:p w14:paraId="6938E56B" w14:textId="36E104AB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ведомость учета участников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и экзаменационных материалов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аудитории (форма ППЭ-05-02)</w:t>
      </w:r>
      <w:r w:rsidR="00527554" w:rsidRPr="002B1CF5">
        <w:rPr>
          <w:rFonts w:ascii="PT Astra Serif" w:hAnsi="PT Astra Serif"/>
        </w:rPr>
        <w:t>;</w:t>
      </w:r>
    </w:p>
    <w:p w14:paraId="46C62A7D" w14:textId="717CD36F" w:rsidR="001F3A85" w:rsidRPr="002B1CF5" w:rsidRDefault="000118A0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</w:t>
      </w:r>
      <w:r w:rsidR="00527554" w:rsidRPr="002B1CF5">
        <w:rPr>
          <w:rFonts w:ascii="PT Astra Serif" w:hAnsi="PT Astra Serif"/>
        </w:rPr>
        <w:t>;</w:t>
      </w:r>
    </w:p>
    <w:p w14:paraId="3B58D779" w14:textId="77777777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ответов;</w:t>
      </w:r>
    </w:p>
    <w:p w14:paraId="5A4F2388" w14:textId="16899FD0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</w:t>
      </w:r>
      <w:r w:rsidR="00B615F9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ППЭ-12-03);</w:t>
      </w:r>
    </w:p>
    <w:p w14:paraId="0FF88072" w14:textId="620ADBF6" w:rsidR="009E3133" w:rsidRPr="002B1CF5" w:rsidRDefault="009E3133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>ППЭ-12-02 «Ведомость коррекции персональных данных участников ГИА в аудитории»;</w:t>
      </w:r>
    </w:p>
    <w:p w14:paraId="736103F9" w14:textId="77777777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инструкцию для участников.</w:t>
      </w:r>
    </w:p>
    <w:p w14:paraId="6BE24E08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63D87C5E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Организаторы проходят в аудиторию(и), раскладывают черновики на рабочие места участников.</w:t>
      </w:r>
    </w:p>
    <w:p w14:paraId="03281EE8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Организатору </w:t>
      </w:r>
      <w:r w:rsidRPr="002B1CF5">
        <w:rPr>
          <w:rFonts w:ascii="PT Astra Serif" w:hAnsi="PT Astra Serif"/>
          <w:b/>
        </w:rPr>
        <w:t>запрещается</w:t>
      </w:r>
      <w:r w:rsidRPr="002B1CF5">
        <w:rPr>
          <w:rFonts w:ascii="PT Astra Serif" w:hAnsi="PT Astra Serif"/>
        </w:rPr>
        <w:t>:</w:t>
      </w:r>
    </w:p>
    <w:p w14:paraId="35366E51" w14:textId="34EC7962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иметь при себе средства связи, электронно-вычислительную технику, фото-, аудио-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информации, художественную литературу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т.д.;</w:t>
      </w:r>
    </w:p>
    <w:p w14:paraId="0432F093" w14:textId="7312F6A0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том числе передавать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им (получать от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них)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средства связи, электронно-вычислительную технику, фото-, аудио-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принадлежности, письменные заметки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3143E509" w14:textId="1D6F9439" w:rsidR="001F3A85" w:rsidRPr="002B1CF5" w:rsidRDefault="0002674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выносить из </w:t>
      </w:r>
      <w:r w:rsidR="001F3A85" w:rsidRPr="002B1CF5">
        <w:rPr>
          <w:rFonts w:ascii="PT Astra Serif" w:hAnsi="PT Astra Serif"/>
        </w:rPr>
        <w:t xml:space="preserve">аудиторий материалы </w:t>
      </w:r>
      <w:r w:rsidR="006369FC" w:rsidRPr="002B1CF5">
        <w:rPr>
          <w:rFonts w:ascii="PT Astra Serif" w:hAnsi="PT Astra Serif"/>
        </w:rPr>
        <w:t>ТМ</w:t>
      </w:r>
      <w:r w:rsidR="001F3A85" w:rsidRPr="002B1CF5">
        <w:rPr>
          <w:rFonts w:ascii="PT Astra Serif" w:hAnsi="PT Astra Serif"/>
        </w:rPr>
        <w:t xml:space="preserve"> на</w:t>
      </w:r>
      <w:r w:rsidRPr="002B1CF5">
        <w:rPr>
          <w:rFonts w:ascii="PT Astra Serif" w:hAnsi="PT Astra Serif"/>
        </w:rPr>
        <w:t xml:space="preserve"> </w:t>
      </w:r>
      <w:r w:rsidR="001F3A85" w:rsidRPr="002B1CF5">
        <w:rPr>
          <w:rFonts w:ascii="PT Astra Serif" w:hAnsi="PT Astra Serif"/>
        </w:rPr>
        <w:t xml:space="preserve">бумажном или электронном носителях, фотографировать, переписывать материалы </w:t>
      </w:r>
      <w:r w:rsidR="006369FC" w:rsidRPr="002B1CF5">
        <w:rPr>
          <w:rFonts w:ascii="PT Astra Serif" w:hAnsi="PT Astra Serif"/>
        </w:rPr>
        <w:t>ТМ</w:t>
      </w:r>
      <w:r w:rsidR="001F3A85" w:rsidRPr="002B1CF5">
        <w:rPr>
          <w:rFonts w:ascii="PT Astra Serif" w:hAnsi="PT Astra Serif"/>
        </w:rPr>
        <w:t>.</w:t>
      </w:r>
    </w:p>
    <w:p w14:paraId="14B65580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31FAD110" w14:textId="38C4AB8E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Вход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аудиторию начинается в 9:30. При входе в аудиторию организатор отмечает явку участника в Ведомости учета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экзаменационных материалов в аудитории (форма ППЭ-05-02) - ставит отметку «V» в форме ППЭ-05-02 в графе 6 «Явился».</w:t>
      </w:r>
    </w:p>
    <w:p w14:paraId="0BE5F89C" w14:textId="1F76E579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рассаживаются в аудитории в соответствии с предварительным распределением </w:t>
      </w:r>
      <w:r w:rsidR="002E7D0B" w:rsidRPr="002B1CF5">
        <w:rPr>
          <w:rFonts w:ascii="PT Astra Serif" w:hAnsi="PT Astra Serif"/>
        </w:rPr>
        <w:t xml:space="preserve">или в свободном порядке по одному человеку за рабочий стол </w:t>
      </w:r>
      <w:r w:rsidRPr="002B1CF5">
        <w:rPr>
          <w:rFonts w:ascii="PT Astra Serif" w:hAnsi="PT Astra Serif"/>
        </w:rPr>
        <w:t>(на усмотрение руководителя ОО).</w:t>
      </w:r>
    </w:p>
    <w:p w14:paraId="107F40AE" w14:textId="7863830A" w:rsidR="001F3A85" w:rsidRPr="002B1CF5" w:rsidRDefault="001F3A85" w:rsidP="001F3A85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lastRenderedPageBreak/>
        <w:t xml:space="preserve">Участники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</w:rPr>
        <w:t xml:space="preserve"> могут взять с собой в аудиторию только документ, удостоверяющий личность, черную </w:t>
      </w:r>
      <w:proofErr w:type="spellStart"/>
      <w:r w:rsidRPr="002B1CF5">
        <w:rPr>
          <w:rFonts w:ascii="PT Astra Serif" w:hAnsi="PT Astra Serif"/>
          <w:i/>
        </w:rPr>
        <w:t>гелевую</w:t>
      </w:r>
      <w:proofErr w:type="spellEnd"/>
      <w:r w:rsidRPr="002B1CF5">
        <w:rPr>
          <w:rFonts w:ascii="PT Astra Serif" w:hAnsi="PT Astra Serif"/>
          <w:i/>
        </w:rPr>
        <w:t xml:space="preserve"> ручку, при необходимости лекарства и питан</w:t>
      </w:r>
      <w:r w:rsidR="00B615F9" w:rsidRPr="002B1CF5">
        <w:rPr>
          <w:rFonts w:ascii="PT Astra Serif" w:hAnsi="PT Astra Serif"/>
          <w:i/>
        </w:rPr>
        <w:t xml:space="preserve">ие, а также </w:t>
      </w:r>
      <w:r w:rsidR="002E7D0B" w:rsidRPr="002B1CF5">
        <w:rPr>
          <w:rFonts w:ascii="PT Astra Serif" w:hAnsi="PT Astra Serif"/>
          <w:i/>
        </w:rPr>
        <w:t xml:space="preserve">линейку - </w:t>
      </w:r>
      <w:r w:rsidRPr="002B1CF5">
        <w:rPr>
          <w:rFonts w:ascii="PT Astra Serif" w:hAnsi="PT Astra Serif"/>
          <w:i/>
        </w:rPr>
        <w:t>разрешенн</w:t>
      </w:r>
      <w:r w:rsidR="002E7D0B" w:rsidRPr="002B1CF5">
        <w:rPr>
          <w:rFonts w:ascii="PT Astra Serif" w:hAnsi="PT Astra Serif"/>
          <w:i/>
        </w:rPr>
        <w:t>о</w:t>
      </w:r>
      <w:r w:rsidRPr="002B1CF5">
        <w:rPr>
          <w:rFonts w:ascii="PT Astra Serif" w:hAnsi="PT Astra Serif"/>
          <w:i/>
        </w:rPr>
        <w:t xml:space="preserve">е </w:t>
      </w:r>
      <w:r w:rsidR="002E7D0B" w:rsidRPr="002B1CF5">
        <w:rPr>
          <w:rFonts w:ascii="PT Astra Serif" w:hAnsi="PT Astra Serif"/>
          <w:i/>
        </w:rPr>
        <w:t xml:space="preserve">средство обучения </w:t>
      </w:r>
      <w:r w:rsidRPr="002B1CF5">
        <w:rPr>
          <w:rFonts w:ascii="PT Astra Serif" w:hAnsi="PT Astra Serif"/>
          <w:i/>
        </w:rPr>
        <w:t xml:space="preserve">для использования при проведении ОГЭ по </w:t>
      </w:r>
      <w:r w:rsidR="002E7D0B" w:rsidRPr="002B1CF5">
        <w:rPr>
          <w:rFonts w:ascii="PT Astra Serif" w:hAnsi="PT Astra Serif"/>
          <w:i/>
        </w:rPr>
        <w:t>математике.</w:t>
      </w:r>
    </w:p>
    <w:p w14:paraId="4387BE92" w14:textId="77777777" w:rsidR="00527554" w:rsidRPr="002B1CF5" w:rsidRDefault="00527554" w:rsidP="00527554">
      <w:pPr>
        <w:spacing w:line="240" w:lineRule="auto"/>
        <w:rPr>
          <w:rFonts w:ascii="PT Astra Serif" w:hAnsi="PT Astra Serif"/>
        </w:rPr>
      </w:pPr>
    </w:p>
    <w:p w14:paraId="796689D2" w14:textId="6BFC2797" w:rsidR="001F3A85" w:rsidRPr="002B1CF5" w:rsidRDefault="001F3A85" w:rsidP="00527554">
      <w:pPr>
        <w:spacing w:line="240" w:lineRule="auto"/>
        <w:rPr>
          <w:rFonts w:ascii="PT Astra Serif" w:hAnsi="PT Astra Serif"/>
          <w:highlight w:val="yellow"/>
        </w:rPr>
      </w:pPr>
      <w:r w:rsidRPr="002B1CF5">
        <w:rPr>
          <w:rFonts w:ascii="PT Astra Serif" w:hAnsi="PT Astra Serif"/>
        </w:rPr>
        <w:t>Организатор должен:</w:t>
      </w:r>
    </w:p>
    <w:p w14:paraId="6DC24821" w14:textId="07729F3D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помочь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занять свободное место или отведенное ему место,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если это предусмотрено решением руководителя ОО, при этом следить, чтобы участники не менялись местами;</w:t>
      </w:r>
    </w:p>
    <w:p w14:paraId="51560A28" w14:textId="05EA36F0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напомнить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 запрете иметь при себе во время проведения </w:t>
      </w:r>
      <w:r w:rsidR="006369FC" w:rsidRPr="002B1CF5">
        <w:rPr>
          <w:rFonts w:ascii="PT Astra Serif" w:hAnsi="PT Astra Serif"/>
        </w:rPr>
        <w:br/>
        <w:t>ТМ</w:t>
      </w:r>
      <w:r w:rsidRPr="002B1CF5">
        <w:rPr>
          <w:rFonts w:ascii="PT Astra Serif" w:hAnsi="PT Astra Serif"/>
        </w:rPr>
        <w:t xml:space="preserve"> средства связи, электронно-вычислительную технику, фото-, аудио-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6CD07739" w14:textId="61BF707C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проверить, что черная </w:t>
      </w:r>
      <w:proofErr w:type="spellStart"/>
      <w:r w:rsidRPr="002B1CF5">
        <w:rPr>
          <w:rFonts w:ascii="PT Astra Serif" w:hAnsi="PT Astra Serif"/>
        </w:rPr>
        <w:t>гелевая</w:t>
      </w:r>
      <w:proofErr w:type="spellEnd"/>
      <w:r w:rsidRPr="002B1CF5">
        <w:rPr>
          <w:rFonts w:ascii="PT Astra Serif" w:hAnsi="PT Astra Serif"/>
        </w:rPr>
        <w:t xml:space="preserve"> ручка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пишет неразрывной черной линией (при необходимости заменить ручку).</w:t>
      </w:r>
    </w:p>
    <w:p w14:paraId="147AA59E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084B2D93" w14:textId="4F57E89A" w:rsidR="006369FC" w:rsidRPr="002B1CF5" w:rsidRDefault="001F3A85" w:rsidP="001F3A85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Начало инструктажа – 9:50.</w:t>
      </w:r>
    </w:p>
    <w:p w14:paraId="4030650E" w14:textId="472022CA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Выдача КИМ не ранее 10:00.</w:t>
      </w:r>
    </w:p>
    <w:p w14:paraId="1BA1AEF1" w14:textId="77777777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зачитывает инструкцию для участников, выдает именные бланки.</w:t>
      </w:r>
    </w:p>
    <w:p w14:paraId="24C119C3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1F0608E3" w14:textId="4DE246FE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обнаружения ошибки в регистрационных данных участника, регистрационные данные </w:t>
      </w:r>
      <w:r w:rsidRPr="002B1CF5">
        <w:rPr>
          <w:rFonts w:ascii="PT Astra Serif" w:hAnsi="PT Astra Serif"/>
          <w:b/>
        </w:rPr>
        <w:t>не исправляются</w:t>
      </w:r>
      <w:r w:rsidRPr="002B1CF5">
        <w:rPr>
          <w:rFonts w:ascii="PT Astra Serif" w:hAnsi="PT Astra Serif"/>
        </w:rPr>
        <w:t xml:space="preserve">, </w:t>
      </w:r>
      <w:r w:rsidR="0027040F" w:rsidRPr="002B1CF5">
        <w:rPr>
          <w:rFonts w:ascii="PT Astra Serif" w:hAnsi="PT Astra Serif"/>
        </w:rPr>
        <w:t xml:space="preserve">заполняется </w:t>
      </w:r>
      <w:r w:rsidRPr="002B1CF5">
        <w:rPr>
          <w:rFonts w:ascii="PT Astra Serif" w:hAnsi="PT Astra Serif"/>
          <w:color w:val="000000"/>
        </w:rPr>
        <w:t>форма ППЭ-12-02 «Ведомость коррекции персональных данных участников ГИА в аудитории»</w:t>
      </w:r>
      <w:r w:rsidR="0027040F" w:rsidRPr="002B1CF5">
        <w:rPr>
          <w:rFonts w:ascii="PT Astra Serif" w:hAnsi="PT Astra Serif"/>
          <w:color w:val="000000"/>
        </w:rPr>
        <w:t xml:space="preserve">. </w:t>
      </w:r>
      <w:r w:rsidR="0027040F" w:rsidRPr="002B1CF5">
        <w:rPr>
          <w:rFonts w:ascii="PT Astra Serif" w:hAnsi="PT Astra Serif"/>
        </w:rPr>
        <w:t>П</w:t>
      </w:r>
      <w:r w:rsidRPr="002B1CF5">
        <w:rPr>
          <w:rFonts w:ascii="PT Astra Serif" w:hAnsi="PT Astra Serif"/>
        </w:rPr>
        <w:t xml:space="preserve">осле окончания </w:t>
      </w:r>
      <w:r w:rsidR="006369FC" w:rsidRPr="002B1CF5">
        <w:rPr>
          <w:rFonts w:ascii="PT Astra Serif" w:hAnsi="PT Astra Serif"/>
        </w:rPr>
        <w:t>ТМ</w:t>
      </w:r>
      <w:r w:rsidR="0027040F" w:rsidRPr="002B1CF5">
        <w:rPr>
          <w:rFonts w:ascii="PT Astra Serif" w:hAnsi="PT Astra Serif"/>
        </w:rPr>
        <w:t xml:space="preserve"> организатор передает заполненные формы ППЭ-12-02 </w:t>
      </w:r>
      <w:r w:rsidRPr="002B1CF5">
        <w:rPr>
          <w:rFonts w:ascii="PT Astra Serif" w:hAnsi="PT Astra Serif"/>
        </w:rPr>
        <w:t>руководителю ОУ для дальнейшего внесения исправления в подсистему «Параграф»</w:t>
      </w:r>
      <w:r w:rsidR="0027040F" w:rsidRPr="002B1CF5">
        <w:rPr>
          <w:rFonts w:ascii="PT Astra Serif" w:hAnsi="PT Astra Serif"/>
        </w:rPr>
        <w:t xml:space="preserve"> и передачи форм Администратору ГИА района.</w:t>
      </w:r>
    </w:p>
    <w:p w14:paraId="458FA509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32BB296E" w14:textId="054A4A17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Организаторы</w:t>
      </w:r>
      <w:r w:rsidRPr="002B1CF5">
        <w:rPr>
          <w:rFonts w:ascii="PT Astra Serif" w:hAnsi="PT Astra Serif"/>
        </w:rPr>
        <w:t xml:space="preserve"> должны проконтролировать, чтобы все 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расписались в бланке ответов №1.</w:t>
      </w:r>
    </w:p>
    <w:p w14:paraId="51312EA9" w14:textId="0E0910FA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Организатор </w:t>
      </w:r>
      <w:r w:rsidRPr="002B1CF5">
        <w:rPr>
          <w:rFonts w:ascii="PT Astra Serif" w:hAnsi="PT Astra Serif"/>
        </w:rPr>
        <w:t>в аудитории должен раздать участникам варианты КИМ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свободном порядке.</w:t>
      </w:r>
    </w:p>
    <w:p w14:paraId="66D7F118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95"/>
        <w:gridCol w:w="8144"/>
      </w:tblGrid>
      <w:tr w:rsidR="001F3A85" w:rsidRPr="002B1CF5" w14:paraId="1EC7BD3F" w14:textId="77777777" w:rsidTr="001F3A85">
        <w:tc>
          <w:tcPr>
            <w:tcW w:w="704" w:type="dxa"/>
            <w:shd w:val="clear" w:color="auto" w:fill="auto"/>
          </w:tcPr>
          <w:p w14:paraId="05490E8C" w14:textId="26E14279" w:rsidR="001F3A85" w:rsidRPr="002B1CF5" w:rsidRDefault="00833A0E" w:rsidP="00833A0E">
            <w:pPr>
              <w:spacing w:line="240" w:lineRule="auto"/>
              <w:rPr>
                <w:rFonts w:ascii="PT Astra Serif" w:hAnsi="PT Astra Serif"/>
                <w:lang w:val="en-US"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2ABFDA74" wp14:editId="1D2C4AFE">
                  <wp:extent cx="361950" cy="3619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1B09B362" wp14:editId="5E338726">
                  <wp:extent cx="361950" cy="36195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  <w:shd w:val="clear" w:color="auto" w:fill="auto"/>
          </w:tcPr>
          <w:p w14:paraId="5EBFC8C1" w14:textId="5D0A643F" w:rsidR="001F3A85" w:rsidRPr="002B1CF5" w:rsidRDefault="001F3A85" w:rsidP="001F3A85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В поле «ВАРИАНТ» на всех именных бланках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а также в форме ППЭ-05-02, </w:t>
            </w:r>
            <w:r w:rsidRPr="002B1CF5">
              <w:rPr>
                <w:rFonts w:ascii="PT Astra Serif" w:hAnsi="PT Astra Serif"/>
                <w:b/>
                <w:i/>
              </w:rPr>
              <w:t>организатор</w:t>
            </w:r>
            <w:r w:rsidRPr="002B1CF5">
              <w:rPr>
                <w:rFonts w:ascii="PT Astra Serif" w:hAnsi="PT Astra Serif"/>
                <w:i/>
              </w:rPr>
              <w:t xml:space="preserve"> в аудитории должен </w:t>
            </w:r>
            <w:r w:rsidRPr="002B1CF5">
              <w:rPr>
                <w:rFonts w:ascii="PT Astra Serif" w:hAnsi="PT Astra Serif"/>
                <w:b/>
                <w:i/>
              </w:rPr>
              <w:t xml:space="preserve">вписать черной </w:t>
            </w:r>
            <w:proofErr w:type="spellStart"/>
            <w:r w:rsidRPr="002B1CF5">
              <w:rPr>
                <w:rFonts w:ascii="PT Astra Serif" w:hAnsi="PT Astra Serif"/>
                <w:b/>
                <w:i/>
              </w:rPr>
              <w:t>гелевой</w:t>
            </w:r>
            <w:proofErr w:type="spellEnd"/>
            <w:r w:rsidRPr="002B1CF5">
              <w:rPr>
                <w:rFonts w:ascii="PT Astra Serif" w:hAnsi="PT Astra Serif"/>
                <w:b/>
                <w:i/>
              </w:rPr>
              <w:t xml:space="preserve"> ручкой номер варианта</w:t>
            </w:r>
            <w:r w:rsidRPr="002B1CF5">
              <w:rPr>
                <w:rFonts w:ascii="PT Astra Serif" w:hAnsi="PT Astra Serif"/>
                <w:i/>
              </w:rPr>
              <w:t xml:space="preserve">, </w:t>
            </w:r>
            <w:r w:rsidRPr="002B1CF5">
              <w:rPr>
                <w:rFonts w:ascii="PT Astra Serif" w:hAnsi="PT Astra Serif"/>
                <w:b/>
                <w:i/>
              </w:rPr>
              <w:t>фактически выданного</w:t>
            </w:r>
            <w:r w:rsidRPr="002B1CF5">
              <w:rPr>
                <w:rFonts w:ascii="PT Astra Serif" w:hAnsi="PT Astra Serif"/>
                <w:i/>
              </w:rPr>
              <w:t xml:space="preserve"> участнику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  <w:p w14:paraId="7E858148" w14:textId="77777777" w:rsidR="001F3A85" w:rsidRPr="002B1CF5" w:rsidRDefault="001F3A85" w:rsidP="001F3A85">
            <w:pPr>
              <w:spacing w:line="240" w:lineRule="auto"/>
              <w:rPr>
                <w:rFonts w:ascii="PT Astra Serif" w:hAnsi="PT Astra Serif"/>
                <w:i/>
                <w:u w:val="single"/>
              </w:rPr>
            </w:pPr>
          </w:p>
          <w:p w14:paraId="62BD99F2" w14:textId="142D6AC7" w:rsidR="001F3A85" w:rsidRPr="002B1CF5" w:rsidRDefault="001F3A85" w:rsidP="00C47642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b/>
                <w:i/>
              </w:rPr>
              <w:t xml:space="preserve"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</w:t>
            </w:r>
            <w:r w:rsidR="006369FC" w:rsidRPr="002B1CF5">
              <w:rPr>
                <w:rFonts w:ascii="PT Astra Serif" w:hAnsi="PT Astra Serif"/>
                <w:b/>
                <w:i/>
              </w:rPr>
              <w:t>ТМ</w:t>
            </w:r>
            <w:r w:rsidRPr="002B1CF5">
              <w:rPr>
                <w:rFonts w:ascii="PT Astra Serif" w:hAnsi="PT Astra Serif"/>
                <w:b/>
                <w:i/>
              </w:rPr>
              <w:t xml:space="preserve"> будут признаны неверными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14:paraId="6FB3D5AD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61194C1A" w14:textId="3DA1099C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отказывается ставить личную подпись на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№1, организатор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аудитории ставит в</w:t>
      </w:r>
      <w:r w:rsidR="0002674A" w:rsidRPr="002B1CF5">
        <w:rPr>
          <w:rFonts w:ascii="PT Astra Serif" w:hAnsi="PT Astra Serif"/>
        </w:rPr>
        <w:t xml:space="preserve"> </w:t>
      </w:r>
      <w:r w:rsidR="00C47642" w:rsidRPr="002B1CF5">
        <w:rPr>
          <w:rFonts w:ascii="PT Astra Serif" w:hAnsi="PT Astra Serif"/>
        </w:rPr>
        <w:t>бланке №1 свою подпись.</w:t>
      </w:r>
    </w:p>
    <w:p w14:paraId="22895DD6" w14:textId="569E6EE4" w:rsidR="001F3A85" w:rsidRPr="002B1CF5" w:rsidRDefault="001F3A85" w:rsidP="001F3A85">
      <w:pPr>
        <w:tabs>
          <w:tab w:val="left" w:pos="993"/>
          <w:tab w:val="left" w:pos="4088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lastRenderedPageBreak/>
        <w:t xml:space="preserve">Организатор </w:t>
      </w:r>
      <w:r w:rsidRPr="002B1CF5">
        <w:rPr>
          <w:rFonts w:ascii="PT Astra Serif" w:hAnsi="PT Astra Serif"/>
        </w:rPr>
        <w:t xml:space="preserve">в аудитории должен объявить начало, продолжительность и время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зафиксировать на доске (информационном стенде) время начала и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0AE18CCC" w14:textId="1710F580" w:rsidR="001F3A85" w:rsidRPr="002B1CF5" w:rsidRDefault="001F3A85" w:rsidP="001F3A85">
      <w:pPr>
        <w:tabs>
          <w:tab w:val="left" w:pos="709"/>
          <w:tab w:val="left" w:pos="4088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продолжительность выполнения работы не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включается время, выделенное на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подготовительные мероприятия (инструктаж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выдачу им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бланков и КИМ).</w:t>
      </w:r>
    </w:p>
    <w:p w14:paraId="6B7AB2EB" w14:textId="21941297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начинают выполнение заданий. </w:t>
      </w:r>
      <w:proofErr w:type="gramStart"/>
      <w:r w:rsidR="009E3133" w:rsidRPr="002B1CF5">
        <w:rPr>
          <w:rFonts w:ascii="PT Astra Serif" w:hAnsi="PT Astra Serif"/>
        </w:rPr>
        <w:t>Во</w:t>
      </w:r>
      <w:r w:rsidR="00452F61" w:rsidRPr="002B1CF5">
        <w:rPr>
          <w:rFonts w:ascii="PT Astra Serif" w:hAnsi="PT Astra Serif"/>
        </w:rPr>
        <w:t xml:space="preserve"> </w:t>
      </w:r>
      <w:r w:rsidR="009E3133" w:rsidRPr="002B1CF5">
        <w:rPr>
          <w:rFonts w:ascii="PT Astra Serif" w:hAnsi="PT Astra Serif"/>
        </w:rPr>
        <w:t>время</w:t>
      </w:r>
      <w:proofErr w:type="gramEnd"/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следить за порядком в аудитории.</w:t>
      </w:r>
    </w:p>
    <w:p w14:paraId="5D2ECED7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67C1F67A" w14:textId="00A6ECB8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установлении факта наличия и</w:t>
      </w:r>
      <w:r w:rsidR="009E3133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(или) использования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средств связи, а также средств хранения и передачи информации во время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или иного нарушения ими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участник, нарушивший порядок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удаляется.</w:t>
      </w:r>
    </w:p>
    <w:p w14:paraId="1719A780" w14:textId="1ED411AF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этом случае организатор должен поставить в именных бланках №1 и №2 в поле «Удален» метку «Х» и удостоверить ее своей подписью в прямоугольном окне в правом нижнем углу бланка.</w:t>
      </w:r>
    </w:p>
    <w:p w14:paraId="4E3B92AB" w14:textId="6CFD7332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удаленного за нарушение установленного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направляются на обработку совместно с бланками остальных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5E769AA9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07183EDB" w14:textId="38399792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состоянию здоровья или другим объективным причинам не может завершить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он может покинуть аудиторию,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этом организатор должен поставить в именных бланках №1 и №2 в поле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«Не закончил по уважительной причине» метку «Х» и удостоверить ее своей подписью в прямоугольном окне в правом нижнем углу бланка.</w:t>
      </w:r>
    </w:p>
    <w:p w14:paraId="48301BE5" w14:textId="11385192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участника, не закончившего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уважительной причине, направляются на обработку совместно с бланками остальных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78AAECD7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32E8978D" w14:textId="27324BE5" w:rsidR="001F3A85" w:rsidRPr="002B1CF5" w:rsidRDefault="00833A0E" w:rsidP="00C6652A">
      <w:pPr>
        <w:pStyle w:val="30"/>
        <w:jc w:val="left"/>
        <w:rPr>
          <w:rFonts w:ascii="PT Astra Serif" w:hAnsi="PT Astra Serif"/>
        </w:rPr>
      </w:pPr>
      <w:bookmarkStart w:id="12" w:name="_Toc157411403"/>
      <w:r w:rsidRPr="002B1CF5">
        <w:rPr>
          <w:rFonts w:ascii="PT Astra Serif" w:hAnsi="PT Astra Serif"/>
        </w:rPr>
        <w:t>Выдача дополнительных бланков ответов</w:t>
      </w:r>
      <w:bookmarkEnd w:id="12"/>
    </w:p>
    <w:p w14:paraId="05AAA7A7" w14:textId="2DBAB86B" w:rsidR="00833A0E" w:rsidRPr="002B1CF5" w:rsidRDefault="00833A0E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полностью заполнил бланк ответов №2, организатор должен:</w:t>
      </w:r>
    </w:p>
    <w:p w14:paraId="7EEE546E" w14:textId="00175D28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убедиться, чтобы обе стороны именного бланка ответов №2 были полностью заполнены, в противном случае ответы, внесенные на дополнительный бланк ответов №2, оцениваться не будут;</w:t>
      </w:r>
    </w:p>
    <w:p w14:paraId="182A0AF5" w14:textId="77777777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выдать по просьбе участника дополнительный бланк ответов №2;</w:t>
      </w:r>
    </w:p>
    <w:p w14:paraId="1FF30A62" w14:textId="77777777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зафиксировать номера именного бланка №2 и выданных дополнительных бланков в форме ППЭ-12-03 «Ведомость использования дополнительных бланков ответов № 2»;</w:t>
      </w:r>
    </w:p>
    <w:p w14:paraId="4F964BC2" w14:textId="49E21FFA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поле «Дополнительный бланк ответов №2» основного бланка вписать номер выдаваемого дополнительного бланка ответов №2, а на выданном дополнительном бланке ответов №2 проставить номер листа в соответствующем поле бланка.</w:t>
      </w:r>
    </w:p>
    <w:p w14:paraId="414E3270" w14:textId="7714AD81" w:rsidR="00833A0E" w:rsidRPr="002B1CF5" w:rsidRDefault="006369FC" w:rsidP="00C6652A">
      <w:pPr>
        <w:pStyle w:val="22"/>
        <w:jc w:val="left"/>
        <w:rPr>
          <w:rFonts w:ascii="PT Astra Serif" w:hAnsi="PT Astra Serif"/>
        </w:rPr>
      </w:pPr>
      <w:bookmarkStart w:id="13" w:name="_Toc157411404"/>
      <w:r w:rsidRPr="002B1CF5">
        <w:rPr>
          <w:rFonts w:ascii="PT Astra Serif" w:hAnsi="PT Astra Serif"/>
        </w:rPr>
        <w:lastRenderedPageBreak/>
        <w:t>Завершение тренировочных мероприятий</w:t>
      </w:r>
      <w:r w:rsidR="00C6652A" w:rsidRPr="002B1CF5">
        <w:rPr>
          <w:rFonts w:ascii="PT Astra Serif" w:hAnsi="PT Astra Serif"/>
        </w:rPr>
        <w:t xml:space="preserve"> в аудитории</w:t>
      </w:r>
      <w:bookmarkEnd w:id="13"/>
    </w:p>
    <w:p w14:paraId="3F390654" w14:textId="499E7DFB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досрочно завершившие выполнение работы, могут сдать ее организаторам и покинуть аудиторию. Организатору необходимо принять у них все </w:t>
      </w:r>
      <w:r w:rsidR="00F51B35" w:rsidRPr="002B1CF5">
        <w:rPr>
          <w:rFonts w:ascii="PT Astra Serif" w:hAnsi="PT Astra Serif"/>
        </w:rPr>
        <w:t>материалы тренировочной работы</w:t>
      </w:r>
      <w:r w:rsidRPr="002B1CF5">
        <w:rPr>
          <w:rFonts w:ascii="PT Astra Serif" w:hAnsi="PT Astra Serif"/>
        </w:rPr>
        <w:t xml:space="preserve">. Досрочная сдача материалов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прекращается за 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09B4A8D9" w14:textId="20C3D071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30 минут и за 5 минут до окончания времени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уведомить об этом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72BE489F" w14:textId="17B783B9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15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08F4FA05" w14:textId="79EAA46A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проставить </w:t>
      </w:r>
      <w:r w:rsidR="002E68CD" w:rsidRPr="002B1CF5">
        <w:rPr>
          <w:rFonts w:ascii="PT Astra Serif" w:hAnsi="PT Astra Serif"/>
        </w:rPr>
        <w:t>в именных бланках №1 и №2 неявившихся участников в поле «Неявка» метку «Х» и удостоверить ее своей подписью в прямоугольном окне в правом нижнем углу бланка</w:t>
      </w:r>
      <w:r w:rsidRPr="002B1CF5">
        <w:rPr>
          <w:rFonts w:ascii="PT Astra Serif" w:hAnsi="PT Astra Serif"/>
        </w:rPr>
        <w:t>;</w:t>
      </w:r>
    </w:p>
    <w:p w14:paraId="392847D7" w14:textId="0CF794DE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отметить в форме ОО-05-02 «Ведомость учета участников ГИА и экзаменационных материалов в аудитории» факты неявки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5213FD33" w14:textId="64E2FC64" w:rsidR="006369FC" w:rsidRPr="002B1CF5" w:rsidRDefault="002E68CD" w:rsidP="002E68CD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неявившегося участника ТМ направляются на обработку совместно с бланками остальных участников ТМ данной ОО.</w:t>
      </w:r>
    </w:p>
    <w:p w14:paraId="5EDC95FF" w14:textId="77777777" w:rsidR="002E68CD" w:rsidRPr="002B1CF5" w:rsidRDefault="002E68CD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p w14:paraId="5958DB85" w14:textId="724B37DC" w:rsidR="00C6652A" w:rsidRPr="002B1CF5" w:rsidRDefault="00C6652A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40EA640B" w14:textId="1FA2F3D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объявить, что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окончена;</w:t>
      </w:r>
    </w:p>
    <w:p w14:paraId="7B0CD4F5" w14:textId="1C4378AE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принять у участников </w:t>
      </w:r>
      <w:r w:rsidR="006369FC" w:rsidRPr="002B1CF5">
        <w:rPr>
          <w:rFonts w:ascii="PT Astra Serif" w:hAnsi="PT Astra Serif"/>
        </w:rPr>
        <w:t>ТМ</w:t>
      </w:r>
    </w:p>
    <w:p w14:paraId="3652A87A" w14:textId="77777777"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№1, бланки ответов №2, дополнительные бланки ответов №2;</w:t>
      </w:r>
    </w:p>
    <w:p w14:paraId="1C161256" w14:textId="77777777"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вариант КИМ;</w:t>
      </w:r>
    </w:p>
    <w:p w14:paraId="15CA21B2" w14:textId="77777777"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067B62D7" w14:textId="0CA0EB64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поставить прочерк «Z» на полях бланков ответов №2, предназначенных для записи ответов в свободной форме, но оставшихся незаполненными </w:t>
      </w:r>
      <w:r w:rsidR="00EA596A" w:rsidRPr="002B1CF5">
        <w:rPr>
          <w:rFonts w:ascii="PT Astra Serif" w:hAnsi="PT Astra Serif"/>
        </w:rPr>
        <w:t xml:space="preserve">(в том числе и </w:t>
      </w:r>
      <w:r w:rsidRPr="002B1CF5">
        <w:rPr>
          <w:rFonts w:ascii="PT Astra Serif" w:hAnsi="PT Astra Serif"/>
        </w:rPr>
        <w:t>на</w:t>
      </w:r>
      <w:r w:rsidR="00EA596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его оборотной стороне), а также в выданных дополнительных бланках ответов №2;</w:t>
      </w:r>
    </w:p>
    <w:p w14:paraId="468B75EC" w14:textId="14730C09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заполнить форму ППЭ-05-02 «Ведомость учёта участников ГИА и экзаменационных материалов в аудитории».</w:t>
      </w:r>
    </w:p>
    <w:p w14:paraId="0BD3B765" w14:textId="7092DFF7" w:rsidR="00C6652A" w:rsidRPr="002B1CF5" w:rsidRDefault="00C6652A" w:rsidP="00C6652A">
      <w:pPr>
        <w:pStyle w:val="22"/>
        <w:jc w:val="left"/>
        <w:rPr>
          <w:rFonts w:ascii="PT Astra Serif" w:hAnsi="PT Astra Serif"/>
        </w:rPr>
      </w:pPr>
      <w:bookmarkStart w:id="14" w:name="_Toc157411405"/>
      <w:r w:rsidRPr="002B1CF5">
        <w:rPr>
          <w:rFonts w:ascii="PT Astra Serif" w:hAnsi="PT Astra Serif"/>
        </w:rPr>
        <w:t>Упаков</w:t>
      </w:r>
      <w:r w:rsidR="006369FC" w:rsidRPr="002B1CF5">
        <w:rPr>
          <w:rFonts w:ascii="PT Astra Serif" w:hAnsi="PT Astra Serif"/>
        </w:rPr>
        <w:t>ка бланков ответов участников тренировочных мероприятий</w:t>
      </w:r>
      <w:r w:rsidRPr="002B1CF5">
        <w:rPr>
          <w:rFonts w:ascii="PT Astra Serif" w:hAnsi="PT Astra Serif"/>
        </w:rPr>
        <w:t xml:space="preserve"> и формирование комплекта документов аудитории</w:t>
      </w:r>
      <w:bookmarkEnd w:id="14"/>
    </w:p>
    <w:p w14:paraId="4C3055B4" w14:textId="08BEDF00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приема бланков ответов от участников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организатор должен разложить и пересчитать 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дополнительные бланки ответов №2</w:t>
      </w:r>
      <w:r w:rsidR="003E2836" w:rsidRPr="002B1CF5">
        <w:rPr>
          <w:rFonts w:ascii="PT Astra Serif" w:hAnsi="PT Astra Serif"/>
        </w:rPr>
        <w:t xml:space="preserve">. Бланки должны быть собраны комплектами по участникам: бланк ответов №1, бланк ответов №2, </w:t>
      </w:r>
      <w:r w:rsidRPr="002B1CF5">
        <w:rPr>
          <w:rFonts w:ascii="PT Astra Serif" w:hAnsi="PT Astra Serif"/>
        </w:rPr>
        <w:t xml:space="preserve">дополнительный бланк ответов №2 необходимо размещать за основным бланком ответов №2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5FB0A9B7" w14:textId="77777777" w:rsidR="00C6652A" w:rsidRPr="002B1CF5" w:rsidRDefault="00C6652A" w:rsidP="00C6652A">
      <w:pPr>
        <w:spacing w:line="240" w:lineRule="auto"/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8855"/>
      </w:tblGrid>
      <w:tr w:rsidR="00C6652A" w:rsidRPr="002B1CF5" w14:paraId="0515D199" w14:textId="77777777" w:rsidTr="00C6652A">
        <w:trPr>
          <w:trHeight w:val="982"/>
        </w:trPr>
        <w:tc>
          <w:tcPr>
            <w:tcW w:w="784" w:type="dxa"/>
          </w:tcPr>
          <w:p w14:paraId="0B1B928E" w14:textId="77777777" w:rsidR="00C6652A" w:rsidRPr="002B1CF5" w:rsidRDefault="00C6652A" w:rsidP="00C6652A">
            <w:pPr>
              <w:spacing w:before="120" w:after="120"/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31168D16" wp14:editId="492F48CD">
                  <wp:extent cx="360000" cy="360000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</w:tcPr>
          <w:p w14:paraId="3BD21253" w14:textId="0BD4A07A" w:rsidR="00C6652A" w:rsidRPr="002B1CF5" w:rsidRDefault="00C6652A" w:rsidP="00C6652A">
            <w:pPr>
              <w:spacing w:before="120" w:after="120" w:line="240" w:lineRule="auto"/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Руководителю ОО передаются бланки ответов всех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в том числе неявившихся, удаленных за нарушение установленного порядка проведения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и закончивших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досрочно по объективным причинам.</w:t>
            </w:r>
          </w:p>
        </w:tc>
      </w:tr>
    </w:tbl>
    <w:p w14:paraId="5BEC24D6" w14:textId="77777777" w:rsidR="00C6652A" w:rsidRPr="002B1CF5" w:rsidRDefault="00C6652A" w:rsidP="001F3A85">
      <w:pPr>
        <w:ind w:firstLine="0"/>
        <w:rPr>
          <w:rFonts w:ascii="PT Astra Serif" w:hAnsi="PT Astra Serif"/>
        </w:rPr>
      </w:pPr>
    </w:p>
    <w:p w14:paraId="43B84CFF" w14:textId="77777777" w:rsidR="00C6652A" w:rsidRPr="002B1CF5" w:rsidRDefault="00C6652A" w:rsidP="00C6652A">
      <w:pPr>
        <w:spacing w:line="276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Организатор(ы) передает(ют) руководителю ОО:</w:t>
      </w:r>
    </w:p>
    <w:p w14:paraId="106EA12A" w14:textId="349D5D50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сложенные комплектами по участникам; </w:t>
      </w:r>
    </w:p>
    <w:p w14:paraId="7F298984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КИМ;</w:t>
      </w:r>
    </w:p>
    <w:p w14:paraId="778D952B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0DA09B85" w14:textId="2AF8AABA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14:paraId="657AEB65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заполнялась);</w:t>
      </w:r>
    </w:p>
    <w:p w14:paraId="37A576BB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неиспользованные дополнительные бланки ответов №2;</w:t>
      </w:r>
    </w:p>
    <w:p w14:paraId="61C8B322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служебные записки.</w:t>
      </w:r>
    </w:p>
    <w:p w14:paraId="6B8CF8F7" w14:textId="77777777" w:rsidR="00C6652A" w:rsidRPr="002B1CF5" w:rsidRDefault="00C6652A" w:rsidP="00C6652A">
      <w:pPr>
        <w:spacing w:line="276" w:lineRule="auto"/>
        <w:rPr>
          <w:rFonts w:ascii="PT Astra Serif" w:hAnsi="PT Astra Serif"/>
        </w:rPr>
      </w:pPr>
    </w:p>
    <w:p w14:paraId="7F9C4266" w14:textId="0416283F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Организатор(ы) сообщают руководителю ОО о выявленных фактах некорректных регистрационных данных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1A37FEDD" w14:textId="77777777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Руководитель ОО получает из аудитории(й) бланки участников, пересчитывает, сверяясь с формами ППЭ-05-02 и ППЭ-12-03 и проверяет последовательность: бланки должны лежать комплектами по участникам: бланк ответов №1, бланк ответов №2, дополнительный бланк ответов №2 (сразу за основным).</w:t>
      </w:r>
    </w:p>
    <w:p w14:paraId="0CB69A0C" w14:textId="056A4CA7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заполняет форму ППЭ-13 «Протокол учета и передачи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на обработку экзаменационных материалов ОО» и упаковывает для передачи районному координатору:</w:t>
      </w:r>
    </w:p>
    <w:p w14:paraId="5440719C" w14:textId="11962C3C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участников </w:t>
      </w:r>
      <w:r w:rsidR="006369FC" w:rsidRPr="002B1CF5">
        <w:rPr>
          <w:rFonts w:ascii="PT Astra Serif" w:hAnsi="PT Astra Serif"/>
        </w:rPr>
        <w:t>ТМ</w:t>
      </w:r>
      <w:r w:rsidR="00A2309F" w:rsidRPr="002B1CF5">
        <w:rPr>
          <w:rFonts w:ascii="PT Astra Serif" w:hAnsi="PT Astra Serif"/>
        </w:rPr>
        <w:t xml:space="preserve"> (включая бланки участников неявившихся, удаленных и завершивших досрочно);</w:t>
      </w:r>
    </w:p>
    <w:p w14:paraId="475350CD" w14:textId="20BA6190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14:paraId="624FAE39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заполнялась);</w:t>
      </w:r>
    </w:p>
    <w:p w14:paraId="01BFDE20" w14:textId="2496C2D4" w:rsidR="002E68CD" w:rsidRPr="002B1CF5" w:rsidRDefault="002E68CD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>форму ППЭ-12-02 «Ведомость коррекции персональных данных участников ГИА в аудитории»</w:t>
      </w:r>
      <w:r w:rsidRPr="002B1CF5">
        <w:rPr>
          <w:rFonts w:ascii="PT Astra Serif" w:hAnsi="PT Astra Serif"/>
        </w:rPr>
        <w:t xml:space="preserve"> (если заполнялась)</w:t>
      </w:r>
    </w:p>
    <w:p w14:paraId="57C53613" w14:textId="44B118CF" w:rsidR="00C6652A" w:rsidRPr="002B1CF5" w:rsidRDefault="00C6652A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8855"/>
      </w:tblGrid>
      <w:tr w:rsidR="00C6652A" w:rsidRPr="002B1CF5" w14:paraId="4FB8C73A" w14:textId="77777777" w:rsidTr="00045599">
        <w:trPr>
          <w:trHeight w:val="982"/>
        </w:trPr>
        <w:tc>
          <w:tcPr>
            <w:tcW w:w="784" w:type="dxa"/>
          </w:tcPr>
          <w:p w14:paraId="54A376A9" w14:textId="77777777" w:rsidR="00C6652A" w:rsidRPr="002B1CF5" w:rsidRDefault="00C6652A" w:rsidP="00045599">
            <w:pPr>
              <w:spacing w:before="120" w:after="120"/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7EBFD4DB" wp14:editId="2055DF21">
                  <wp:extent cx="360000" cy="360000"/>
                  <wp:effectExtent l="0" t="0" r="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</w:tcPr>
          <w:p w14:paraId="038FB089" w14:textId="3B757716" w:rsidR="00C6652A" w:rsidRPr="002B1CF5" w:rsidRDefault="00C6652A" w:rsidP="00C6652A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При упаковке бланков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="006369FC" w:rsidRPr="002B1CF5">
              <w:rPr>
                <w:rFonts w:ascii="PT Astra Serif" w:hAnsi="PT Astra Serif"/>
                <w:b/>
                <w:i/>
              </w:rPr>
              <w:t xml:space="preserve"> </w:t>
            </w:r>
            <w:r w:rsidRPr="002B1CF5">
              <w:rPr>
                <w:rFonts w:ascii="PT Astra Serif" w:hAnsi="PT Astra Serif"/>
                <w:b/>
                <w:i/>
              </w:rPr>
              <w:t>запрещается</w:t>
            </w:r>
            <w:r w:rsidRPr="002B1CF5">
              <w:rPr>
                <w:rFonts w:ascii="PT Astra Serif" w:hAnsi="PT Astra Serif"/>
                <w:i/>
              </w:rPr>
              <w:t>:</w:t>
            </w:r>
          </w:p>
          <w:p w14:paraId="3A742819" w14:textId="63513A6B"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>вкладывать вместе с бланками какие-либо другие материалы;</w:t>
            </w:r>
          </w:p>
          <w:p w14:paraId="153326FE" w14:textId="77777777"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 xml:space="preserve">скреплять бланки (скрепками, </w:t>
            </w:r>
            <w:proofErr w:type="spellStart"/>
            <w:r w:rsidRPr="002B1CF5">
              <w:rPr>
                <w:rFonts w:ascii="PT Astra Serif" w:hAnsi="PT Astra Serif"/>
                <w:i/>
                <w:sz w:val="24"/>
                <w:szCs w:val="24"/>
              </w:rPr>
              <w:t>степлерами</w:t>
            </w:r>
            <w:proofErr w:type="spellEnd"/>
            <w:r w:rsidRPr="002B1CF5">
              <w:rPr>
                <w:rFonts w:ascii="PT Astra Serif" w:hAnsi="PT Astra Serif"/>
                <w:i/>
                <w:sz w:val="24"/>
                <w:szCs w:val="24"/>
              </w:rPr>
              <w:t xml:space="preserve"> и т.п.);</w:t>
            </w:r>
          </w:p>
          <w:p w14:paraId="666BA4EE" w14:textId="77777777"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>менять ориентацию бланков в пакете (верх-низ, лицевая-оборотная сторона).</w:t>
            </w:r>
          </w:p>
          <w:p w14:paraId="1E0C0F6F" w14:textId="1D542B99" w:rsidR="00C6652A" w:rsidRPr="002B1CF5" w:rsidRDefault="00C6652A" w:rsidP="00045599">
            <w:pPr>
              <w:spacing w:before="120" w:after="120" w:line="240" w:lineRule="auto"/>
              <w:ind w:firstLine="0"/>
              <w:rPr>
                <w:rFonts w:ascii="PT Astra Serif" w:hAnsi="PT Astra Serif"/>
                <w:i/>
              </w:rPr>
            </w:pPr>
          </w:p>
        </w:tc>
      </w:tr>
    </w:tbl>
    <w:p w14:paraId="45B52BB3" w14:textId="77777777" w:rsidR="00F51B35" w:rsidRPr="002B1CF5" w:rsidRDefault="00F51B35" w:rsidP="00C6652A">
      <w:pPr>
        <w:spacing w:line="240" w:lineRule="auto"/>
        <w:rPr>
          <w:rFonts w:ascii="PT Astra Serif" w:hAnsi="PT Astra Serif"/>
        </w:rPr>
      </w:pPr>
    </w:p>
    <w:p w14:paraId="77745428" w14:textId="5E304996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 (использованные, неиспользованные, испорченные и бракованные) и черновики упаковываются и остаются на хранении в ОО (</w:t>
      </w:r>
      <w:r w:rsidRPr="002B1CF5">
        <w:rPr>
          <w:rFonts w:ascii="PT Astra Serif" w:hAnsi="PT Astra Serif"/>
          <w:b/>
        </w:rPr>
        <w:t>координатору не передаются!</w:t>
      </w:r>
      <w:r w:rsidRPr="002B1CF5">
        <w:rPr>
          <w:rFonts w:ascii="PT Astra Serif" w:hAnsi="PT Astra Serif"/>
        </w:rPr>
        <w:t>);</w:t>
      </w:r>
    </w:p>
    <w:p w14:paraId="6D34A4A8" w14:textId="45B4095F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Неиспользованные дополнительные бланки ответов, полученные из аудиторий, </w:t>
      </w:r>
      <w:r w:rsidR="002E68CD" w:rsidRPr="002B1CF5">
        <w:rPr>
          <w:rFonts w:ascii="PT Astra Serif" w:hAnsi="PT Astra Serif"/>
        </w:rPr>
        <w:t>УНИЧТОЖАЮТСЯ</w:t>
      </w:r>
      <w:r w:rsidRPr="002B1CF5">
        <w:rPr>
          <w:rFonts w:ascii="PT Astra Serif" w:hAnsi="PT Astra Serif"/>
        </w:rPr>
        <w:t>.</w:t>
      </w:r>
    </w:p>
    <w:p w14:paraId="20987ADF" w14:textId="17A43702" w:rsidR="00045599" w:rsidRPr="002B1CF5" w:rsidRDefault="00045599" w:rsidP="00045599">
      <w:pPr>
        <w:pStyle w:val="22"/>
        <w:jc w:val="left"/>
        <w:rPr>
          <w:rFonts w:ascii="PT Astra Serif" w:hAnsi="PT Astra Serif"/>
        </w:rPr>
      </w:pPr>
      <w:bookmarkStart w:id="15" w:name="_Toc157411406"/>
      <w:r w:rsidRPr="002B1CF5">
        <w:rPr>
          <w:rFonts w:ascii="PT Astra Serif" w:hAnsi="PT Astra Serif"/>
        </w:rPr>
        <w:t xml:space="preserve">Обработка материалов </w:t>
      </w:r>
      <w:r w:rsidR="006369FC" w:rsidRPr="002B1CF5">
        <w:rPr>
          <w:rFonts w:ascii="PT Astra Serif" w:hAnsi="PT Astra Serif"/>
        </w:rPr>
        <w:t>тренировочных мероприятий</w:t>
      </w:r>
      <w:bookmarkEnd w:id="15"/>
    </w:p>
    <w:p w14:paraId="1C873F32" w14:textId="342C567C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передает районному координатору в день проведения </w:t>
      </w:r>
      <w:r w:rsidR="006369FC" w:rsidRPr="002B1CF5">
        <w:rPr>
          <w:rFonts w:ascii="PT Astra Serif" w:hAnsi="PT Astra Serif"/>
        </w:rPr>
        <w:t>ТМ</w:t>
      </w:r>
    </w:p>
    <w:p w14:paraId="0B902C9F" w14:textId="7F4E847B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 xml:space="preserve">пакет с комплектом именных бланков участников и документацией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по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3B9232A7" w14:textId="368A7E61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Районный координатор привозит документы </w:t>
      </w:r>
      <w:r w:rsidR="006369FC" w:rsidRPr="002B1CF5">
        <w:rPr>
          <w:rFonts w:ascii="PT Astra Serif" w:hAnsi="PT Astra Serif"/>
        </w:rPr>
        <w:t>ТМ</w:t>
      </w:r>
      <w:r w:rsidR="00E3124C" w:rsidRPr="002B1CF5">
        <w:rPr>
          <w:rFonts w:ascii="PT Astra Serif" w:hAnsi="PT Astra Serif"/>
        </w:rPr>
        <w:t xml:space="preserve"> в РЦОИ на сканирование</w:t>
      </w:r>
      <w:r w:rsidR="002E68CD" w:rsidRPr="002B1CF5">
        <w:rPr>
          <w:rFonts w:ascii="PT Astra Serif" w:hAnsi="PT Astra Serif"/>
        </w:rPr>
        <w:t xml:space="preserve"> 08-09.02.2024 по графику.</w:t>
      </w:r>
    </w:p>
    <w:p w14:paraId="6C66B1BE" w14:textId="77777777" w:rsidR="00E3124C" w:rsidRPr="002B1CF5" w:rsidRDefault="00E3124C" w:rsidP="00045599">
      <w:pPr>
        <w:spacing w:line="240" w:lineRule="auto"/>
        <w:rPr>
          <w:rFonts w:ascii="PT Astra Serif" w:hAnsi="PT Astra Serif"/>
        </w:rPr>
      </w:pPr>
    </w:p>
    <w:p w14:paraId="72AE03B0" w14:textId="176C61F8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Результаты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размещаются в эл</w:t>
      </w:r>
      <w:r w:rsidR="006369FC" w:rsidRPr="002B1CF5">
        <w:rPr>
          <w:rFonts w:ascii="PT Astra Serif" w:hAnsi="PT Astra Serif"/>
        </w:rPr>
        <w:t xml:space="preserve">ектронном виде </w:t>
      </w:r>
      <w:r w:rsidR="00E3124C" w:rsidRPr="002B1CF5">
        <w:rPr>
          <w:rFonts w:ascii="PT Astra Serif" w:hAnsi="PT Astra Serif"/>
        </w:rPr>
        <w:t>в</w:t>
      </w:r>
      <w:r w:rsidR="006369FC" w:rsidRPr="002B1CF5">
        <w:rPr>
          <w:rFonts w:ascii="PT Astra Serif" w:hAnsi="PT Astra Serif"/>
        </w:rPr>
        <w:t xml:space="preserve"> защищенн</w:t>
      </w:r>
      <w:r w:rsidR="00E3124C" w:rsidRPr="002B1CF5">
        <w:rPr>
          <w:rFonts w:ascii="PT Astra Serif" w:hAnsi="PT Astra Serif"/>
        </w:rPr>
        <w:t xml:space="preserve">ой сети </w:t>
      </w:r>
      <w:r w:rsidRPr="002B1CF5">
        <w:rPr>
          <w:rFonts w:ascii="PT Astra Serif" w:hAnsi="PT Astra Serif"/>
        </w:rPr>
        <w:t xml:space="preserve">РЦОИ по окончании проверки. Результаты предоставляются в виде электронных таблиц, содержащих баллы, полученные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Образы бланков ответов на </w:t>
      </w:r>
      <w:r w:rsidR="006369FC" w:rsidRPr="002B1CF5">
        <w:rPr>
          <w:rFonts w:ascii="PT Astra Serif" w:hAnsi="PT Astra Serif"/>
          <w:lang w:val="en-US"/>
        </w:rPr>
        <w:t>ftp</w:t>
      </w:r>
      <w:r w:rsidR="006369FC" w:rsidRPr="002B1CF5">
        <w:rPr>
          <w:rFonts w:ascii="PT Astra Serif" w:hAnsi="PT Astra Serif"/>
        </w:rPr>
        <w:t>-сервер</w:t>
      </w:r>
      <w:r w:rsidRPr="002B1CF5">
        <w:rPr>
          <w:rFonts w:ascii="PT Astra Serif" w:hAnsi="PT Astra Serif"/>
        </w:rPr>
        <w:t xml:space="preserve"> не размещаются.</w:t>
      </w:r>
    </w:p>
    <w:p w14:paraId="18D05AAB" w14:textId="7A1F221B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проверки результаты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выдаются координатору района для последующего анализа результатов в ОО.</w:t>
      </w:r>
    </w:p>
    <w:p w14:paraId="7789AEC3" w14:textId="041DAE6E" w:rsidR="0043765E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Материалы </w:t>
      </w:r>
      <w:r w:rsidR="006369FC" w:rsidRPr="002B1CF5">
        <w:rPr>
          <w:rFonts w:ascii="PT Astra Serif" w:hAnsi="PT Astra Serif"/>
        </w:rPr>
        <w:t xml:space="preserve">ТМ хранятся в ОО до 1 </w:t>
      </w:r>
      <w:r w:rsidR="002E68CD" w:rsidRPr="002B1CF5">
        <w:rPr>
          <w:rFonts w:ascii="PT Astra Serif" w:hAnsi="PT Astra Serif"/>
        </w:rPr>
        <w:t>апреля</w:t>
      </w:r>
      <w:r w:rsidR="006369FC" w:rsidRPr="002B1CF5">
        <w:rPr>
          <w:rFonts w:ascii="PT Astra Serif" w:hAnsi="PT Astra Serif"/>
        </w:rPr>
        <w:t xml:space="preserve"> 202</w:t>
      </w:r>
      <w:r w:rsidR="002E68CD" w:rsidRPr="002B1CF5">
        <w:rPr>
          <w:rFonts w:ascii="PT Astra Serif" w:hAnsi="PT Astra Serif"/>
        </w:rPr>
        <w:t>4</w:t>
      </w:r>
      <w:r w:rsidRPr="002B1CF5">
        <w:rPr>
          <w:rFonts w:ascii="PT Astra Serif" w:hAnsi="PT Astra Serif"/>
        </w:rPr>
        <w:t xml:space="preserve"> года.</w:t>
      </w:r>
    </w:p>
    <w:p w14:paraId="244FBF33" w14:textId="5C741413" w:rsidR="00B919C6" w:rsidRPr="002B1CF5" w:rsidRDefault="00B919C6" w:rsidP="006369FC">
      <w:pPr>
        <w:ind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6EAEC87B" w14:textId="6F0D10C7" w:rsidR="00601F82" w:rsidRPr="002B1CF5" w:rsidRDefault="00601F82" w:rsidP="006369FC">
      <w:pPr>
        <w:pStyle w:val="11"/>
        <w:jc w:val="both"/>
        <w:rPr>
          <w:rFonts w:ascii="PT Astra Serif" w:hAnsi="PT Astra Serif"/>
        </w:rPr>
      </w:pPr>
      <w:bookmarkStart w:id="16" w:name="_Toc448310448"/>
      <w:bookmarkStart w:id="17" w:name="_Toc157411407"/>
      <w:r w:rsidRPr="002B1CF5">
        <w:rPr>
          <w:rFonts w:ascii="PT Astra Serif" w:hAnsi="PT Astra Serif"/>
        </w:rPr>
        <w:lastRenderedPageBreak/>
        <w:t xml:space="preserve">Правила заполнения бланков ответов участников </w:t>
      </w:r>
      <w:bookmarkEnd w:id="16"/>
      <w:r w:rsidR="006369FC" w:rsidRPr="002B1CF5">
        <w:rPr>
          <w:rFonts w:ascii="PT Astra Serif" w:hAnsi="PT Astra Serif"/>
        </w:rPr>
        <w:t>тренировочных мероприятий</w:t>
      </w:r>
      <w:bookmarkEnd w:id="17"/>
    </w:p>
    <w:p w14:paraId="424E0C06" w14:textId="252F536E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Настоящие правила предназначены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а также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организаторов </w:t>
      </w:r>
      <w:r w:rsidR="003D32D7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, осуществляющих 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В целях обеспечения единых условий для всех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проведении и обработке результатов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используются унифицированные ЭМ, которые состоят из КИМ и бланков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: бланков ответов №1, предназначенных для внесения кратких ответов, бланков ответов №2, предназначенных для внесения развернутых ответов.</w:t>
      </w:r>
    </w:p>
    <w:p w14:paraId="4730070A" w14:textId="27EAD244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</w:t>
      </w:r>
      <w:r w:rsidR="006369FC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посредством программных средств</w:t>
      </w:r>
      <w:r w:rsidR="006369FC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преобразуется в текст.</w:t>
      </w:r>
    </w:p>
    <w:p w14:paraId="0F10F97E" w14:textId="44C78AD4" w:rsidR="00601F82" w:rsidRPr="002B1CF5" w:rsidRDefault="00601F82" w:rsidP="00601F82">
      <w:pPr>
        <w:pStyle w:val="22"/>
        <w:rPr>
          <w:rFonts w:ascii="PT Astra Serif" w:hAnsi="PT Astra Serif"/>
          <w:shd w:val="clear" w:color="auto" w:fill="FFFFFF"/>
        </w:rPr>
      </w:pPr>
      <w:bookmarkStart w:id="18" w:name="_Toc448310455"/>
      <w:bookmarkStart w:id="19" w:name="_Toc157411408"/>
      <w:r w:rsidRPr="002B1CF5">
        <w:rPr>
          <w:rFonts w:ascii="PT Astra Serif" w:hAnsi="PT Astra Serif"/>
          <w:shd w:val="clear" w:color="auto" w:fill="FFFFFF"/>
        </w:rPr>
        <w:t xml:space="preserve">Правила заполнения бланков </w:t>
      </w:r>
      <w:bookmarkEnd w:id="18"/>
      <w:r w:rsidR="006369FC" w:rsidRPr="002B1CF5">
        <w:rPr>
          <w:rFonts w:ascii="PT Astra Serif" w:hAnsi="PT Astra Serif"/>
          <w:shd w:val="clear" w:color="auto" w:fill="FFFFFF"/>
        </w:rPr>
        <w:t>тренировочных мероприятий</w:t>
      </w:r>
      <w:bookmarkEnd w:id="19"/>
    </w:p>
    <w:p w14:paraId="1940186A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0" w:name="_Toc448310456"/>
      <w:bookmarkStart w:id="21" w:name="_Toc157411409"/>
      <w:r w:rsidRPr="002B1CF5">
        <w:rPr>
          <w:rFonts w:ascii="PT Astra Serif" w:hAnsi="PT Astra Serif"/>
        </w:rPr>
        <w:t>Общая часть</w:t>
      </w:r>
      <w:bookmarkEnd w:id="20"/>
      <w:bookmarkEnd w:id="21"/>
    </w:p>
    <w:p w14:paraId="4AF5527B" w14:textId="11649484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выполняют работ</w:t>
      </w:r>
      <w:r w:rsidR="00F7746B" w:rsidRPr="002B1CF5">
        <w:rPr>
          <w:rFonts w:ascii="PT Astra Serif" w:hAnsi="PT Astra Serif"/>
        </w:rPr>
        <w:t>у</w:t>
      </w:r>
      <w:r w:rsidRPr="002B1CF5">
        <w:rPr>
          <w:rFonts w:ascii="PT Astra Serif" w:hAnsi="PT Astra Serif"/>
        </w:rPr>
        <w:t xml:space="preserve"> на бланках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формы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описание правил заполнения которых приведены ниже.</w:t>
      </w:r>
    </w:p>
    <w:p w14:paraId="406A0676" w14:textId="23A07310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заполнении бланков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необходимо точно соблюдать настоящие правила, так как информация, внесенная в бланки, сканируется и обрабатывается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с использованием специальных аппаратно-программных средств.</w:t>
      </w:r>
    </w:p>
    <w:p w14:paraId="3E86A52C" w14:textId="3606193F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недостатке места для записи ответов на задания с развернутым ответом </w:t>
      </w:r>
      <w:r w:rsidR="006369FC" w:rsidRPr="002B1CF5">
        <w:rPr>
          <w:rFonts w:ascii="PT Astra Serif" w:hAnsi="PT Astra Serif"/>
        </w:rPr>
        <w:br/>
      </w:r>
      <w:r w:rsidR="00A072BA" w:rsidRPr="002B1CF5">
        <w:rPr>
          <w:rFonts w:ascii="PT Astra Serif" w:hAnsi="PT Astra Serif"/>
        </w:rPr>
        <w:t>на бланке ответов №</w:t>
      </w:r>
      <w:r w:rsidRPr="002B1CF5">
        <w:rPr>
          <w:rFonts w:ascii="PT Astra Serif" w:hAnsi="PT Astra Serif"/>
        </w:rPr>
        <w:t>2 (включая обратную сторону бланка) организатор в аудитории выдает д</w:t>
      </w:r>
      <w:hyperlink r:id="rId12" w:tgtFrame="_blank" w:history="1">
        <w:r w:rsidRPr="002B1CF5">
          <w:rPr>
            <w:rFonts w:ascii="PT Astra Serif" w:hAnsi="PT Astra Serif"/>
          </w:rPr>
          <w:t>ополнительный бланк ответов №2</w:t>
        </w:r>
      </w:hyperlink>
      <w:r w:rsidRPr="002B1CF5">
        <w:rPr>
          <w:rFonts w:ascii="PT Astra Serif" w:hAnsi="PT Astra Serif"/>
        </w:rPr>
        <w:t>.</w:t>
      </w:r>
    </w:p>
    <w:p w14:paraId="4E7B6DB0" w14:textId="5B3AB058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2" w:name="_Toc448310457"/>
      <w:bookmarkStart w:id="23" w:name="_Toc157411410"/>
      <w:r w:rsidRPr="002B1CF5">
        <w:rPr>
          <w:rFonts w:ascii="PT Astra Serif" w:hAnsi="PT Astra Serif"/>
        </w:rPr>
        <w:t xml:space="preserve">Основные правила заполнения бланков </w:t>
      </w:r>
      <w:bookmarkEnd w:id="22"/>
      <w:r w:rsidR="006369FC" w:rsidRPr="002B1CF5">
        <w:rPr>
          <w:rFonts w:ascii="PT Astra Serif" w:hAnsi="PT Astra Serif"/>
          <w:shd w:val="clear" w:color="auto" w:fill="FFFFFF"/>
        </w:rPr>
        <w:t>тренировочных мероприятий</w:t>
      </w:r>
      <w:bookmarkEnd w:id="23"/>
    </w:p>
    <w:p w14:paraId="702BD792" w14:textId="23034F18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Все бланки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заполняются черной </w:t>
      </w:r>
      <w:proofErr w:type="spellStart"/>
      <w:r w:rsidRPr="002B1CF5">
        <w:rPr>
          <w:rFonts w:ascii="PT Astra Serif" w:hAnsi="PT Astra Serif"/>
        </w:rPr>
        <w:t>гелевой</w:t>
      </w:r>
      <w:proofErr w:type="spellEnd"/>
      <w:r w:rsidRPr="002B1CF5">
        <w:rPr>
          <w:rFonts w:ascii="PT Astra Serif" w:hAnsi="PT Astra Serif"/>
        </w:rPr>
        <w:t xml:space="preserve"> или капиллярной ручкой.</w:t>
      </w:r>
    </w:p>
    <w:p w14:paraId="5CF9E5B0" w14:textId="6A27DD3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изображать каждую цифру и букву во всех заполняемых полях бланка ответов №1 и верхней части бланка ответов №2, тщательно копируя образец ее написания из строки с образцами написания символов, расположенной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верхней части бланка ответов №1.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14:paraId="79ED6F45" w14:textId="165E87A3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Каждое поле в бланках заполняется, начиная с первой позиции.</w:t>
      </w:r>
    </w:p>
    <w:p w14:paraId="24D29E35" w14:textId="1BE6B712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имеет информации для заполнения какого-то конкретного поля, он должен оставить это поле пустым (не делать прочерков).</w:t>
      </w:r>
    </w:p>
    <w:p w14:paraId="3F0C1FB6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14:paraId="4F295565" w14:textId="77777777" w:rsidR="00601F82" w:rsidRPr="002B1CF5" w:rsidRDefault="00601F82" w:rsidP="00601F82">
      <w:pPr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601F82" w:rsidRPr="002B1CF5" w14:paraId="52912FE8" w14:textId="77777777" w:rsidTr="00601F82">
        <w:trPr>
          <w:trHeight w:val="3015"/>
        </w:trPr>
        <w:tc>
          <w:tcPr>
            <w:tcW w:w="782" w:type="dxa"/>
          </w:tcPr>
          <w:p w14:paraId="7FBDDA15" w14:textId="77777777" w:rsidR="00601F82" w:rsidRPr="002B1CF5" w:rsidRDefault="00601F82" w:rsidP="00601F82">
            <w:pPr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 wp14:anchorId="062B2DCB" wp14:editId="41887F57">
                  <wp:extent cx="360000" cy="3600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31644207" w14:textId="77777777" w:rsidR="00601F82" w:rsidRPr="002B1CF5" w:rsidRDefault="00601F82" w:rsidP="00601F82">
            <w:pPr>
              <w:pStyle w:val="a"/>
              <w:numPr>
                <w:ilvl w:val="0"/>
                <w:numId w:val="0"/>
              </w:numPr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>Категорически запрещается:</w:t>
            </w:r>
          </w:p>
          <w:p w14:paraId="6E45DDAF" w14:textId="55062F86" w:rsidR="00601F82" w:rsidRPr="002B1CF5" w:rsidRDefault="00601F82" w:rsidP="00111AFE">
            <w:pPr>
              <w:pStyle w:val="a"/>
              <w:spacing w:line="240" w:lineRule="auto"/>
              <w:ind w:left="389" w:hanging="389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делать в полях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вне полей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или в полях, заполненных автоматическим способом какие-либо записи и (или) пометки, не относящиеся к содержанию полей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>;</w:t>
            </w:r>
          </w:p>
          <w:p w14:paraId="095665EF" w14:textId="31BF2F14" w:rsidR="00601F82" w:rsidRPr="002B1CF5" w:rsidRDefault="00601F82" w:rsidP="00853328">
            <w:pPr>
              <w:pStyle w:val="a"/>
              <w:spacing w:line="240" w:lineRule="auto"/>
              <w:ind w:left="389" w:hanging="389"/>
              <w:rPr>
                <w:rFonts w:ascii="PT Astra Serif" w:hAnsi="PT Astra Serif"/>
              </w:rPr>
            </w:pPr>
            <w:r w:rsidRPr="002B1CF5">
              <w:rPr>
                <w:rFonts w:ascii="PT Astra Serif" w:hAnsi="PT Astra Serif"/>
                <w:i/>
              </w:rPr>
              <w:t xml:space="preserve">использовать для заполнения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цветные ручки вместо черной, карандаш, средства для исправления внесенной в бланки</w:t>
            </w:r>
            <w:r w:rsidR="006369FC" w:rsidRPr="002B1CF5">
              <w:rPr>
                <w:rFonts w:ascii="PT Astra Serif" w:hAnsi="PT Astra Serif"/>
              </w:rPr>
              <w:t xml:space="preserve"> </w:t>
            </w:r>
            <w:r w:rsidR="006369FC" w:rsidRPr="002B1CF5">
              <w:rPr>
                <w:rFonts w:ascii="PT Astra Serif" w:hAnsi="PT Astra Serif"/>
                <w:i/>
              </w:rPr>
              <w:t xml:space="preserve">ТМ </w:t>
            </w:r>
            <w:r w:rsidRPr="002B1CF5">
              <w:rPr>
                <w:rFonts w:ascii="PT Astra Serif" w:hAnsi="PT Astra Serif"/>
                <w:i/>
              </w:rPr>
              <w:t>информации («замазку», «ластик» и др.).</w:t>
            </w:r>
          </w:p>
        </w:tc>
      </w:tr>
    </w:tbl>
    <w:p w14:paraId="26E7A5F5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4" w:name="_Toc448310458"/>
      <w:bookmarkStart w:id="25" w:name="_Toc157411411"/>
      <w:r w:rsidRPr="002B1CF5">
        <w:rPr>
          <w:rFonts w:ascii="PT Astra Serif" w:hAnsi="PT Astra Serif"/>
        </w:rPr>
        <w:t>Заполнение бланка ответов №1</w:t>
      </w:r>
      <w:bookmarkEnd w:id="24"/>
      <w:bookmarkEnd w:id="25"/>
    </w:p>
    <w:p w14:paraId="1FD67735" w14:textId="0E7DD5AB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 ответов №1</w:t>
      </w:r>
      <w:r w:rsidR="00C64D81" w:rsidRPr="002B1CF5">
        <w:rPr>
          <w:rFonts w:ascii="PT Astra Serif" w:hAnsi="PT Astra Serif"/>
        </w:rPr>
        <w:t xml:space="preserve"> (рис.</w:t>
      </w:r>
      <w:r w:rsidRPr="002B1CF5">
        <w:rPr>
          <w:rFonts w:ascii="PT Astra Serif" w:hAnsi="PT Astra Serif"/>
        </w:rPr>
        <w:t>1) предназначен для записи результатов выполнения заданий с кратким ответом.</w:t>
      </w:r>
    </w:p>
    <w:p w14:paraId="01A7DF82" w14:textId="72AFECE1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бланка ответов №1 расположены:</w:t>
      </w:r>
    </w:p>
    <w:p w14:paraId="20363AFF" w14:textId="20390010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данные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 xml:space="preserve">(предмет, дата) и рассадке участника (аудитория, место) (данные заполняются при </w:t>
      </w:r>
      <w:r w:rsidR="00111AFE" w:rsidRPr="002B1CF5">
        <w:rPr>
          <w:rFonts w:ascii="PT Astra Serif" w:hAnsi="PT Astra Serif"/>
        </w:rPr>
        <w:t>формировании</w:t>
      </w:r>
      <w:r w:rsidRPr="002B1CF5">
        <w:rPr>
          <w:rFonts w:ascii="PT Astra Serif" w:hAnsi="PT Astra Serif"/>
        </w:rPr>
        <w:t xml:space="preserve"> бланков в РЦОИ);</w:t>
      </w:r>
    </w:p>
    <w:p w14:paraId="5B820807" w14:textId="0BF0A134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персональные данные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(данные заполняются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14:paraId="532978BC" w14:textId="78923BF8" w:rsidR="00A072BA" w:rsidRPr="002B1CF5" w:rsidRDefault="00601F82" w:rsidP="003754E1">
      <w:pPr>
        <w:pStyle w:val="a"/>
        <w:numPr>
          <w:ilvl w:val="0"/>
          <w:numId w:val="0"/>
        </w:numPr>
        <w:spacing w:line="240" w:lineRule="auto"/>
        <w:ind w:left="78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вертикальный и горизонтальный штрих-коды и их цифровые значения;</w:t>
      </w:r>
      <w:r w:rsidR="00A072BA" w:rsidRPr="002B1CF5">
        <w:rPr>
          <w:rFonts w:ascii="PT Astra Serif" w:hAnsi="PT Astra Serif"/>
        </w:rPr>
        <w:br w:type="page"/>
      </w:r>
    </w:p>
    <w:p w14:paraId="3ACBECC3" w14:textId="77777777" w:rsidR="00A072BA" w:rsidRPr="002B1CF5" w:rsidRDefault="00A072BA" w:rsidP="00A072BA">
      <w:pPr>
        <w:pStyle w:val="a"/>
        <w:numPr>
          <w:ilvl w:val="0"/>
          <w:numId w:val="0"/>
        </w:numPr>
        <w:spacing w:line="240" w:lineRule="auto"/>
        <w:ind w:left="786"/>
        <w:rPr>
          <w:rFonts w:ascii="PT Astra Serif" w:hAnsi="PT Astra Serif"/>
        </w:rPr>
      </w:pPr>
    </w:p>
    <w:p w14:paraId="7B4DDD1C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2C8A0818" wp14:editId="4665523E">
            <wp:extent cx="5400000" cy="7725600"/>
            <wp:effectExtent l="19050" t="19050" r="1079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8321" r="33324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25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288138" w14:textId="37A64840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Рис.1. Бланк ответов №1</w:t>
      </w:r>
    </w:p>
    <w:p w14:paraId="2DF227EC" w14:textId="77777777" w:rsidR="00601F82" w:rsidRPr="002B1CF5" w:rsidRDefault="00601F82" w:rsidP="00601F82">
      <w:pPr>
        <w:rPr>
          <w:rFonts w:ascii="PT Astra Serif" w:hAnsi="PT Astra Serif"/>
        </w:rPr>
      </w:pPr>
    </w:p>
    <w:p w14:paraId="3DF255D6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образец написания символов при заполнении бланка.</w:t>
      </w:r>
    </w:p>
    <w:p w14:paraId="14D3C910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ставят подпись в окне, расположенном в верхней правой части бланка.</w:t>
      </w:r>
    </w:p>
    <w:p w14:paraId="1BD527E2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Поля нижней части бланка («Вариант», «Неявка», «Удален», «Не закончил») заполняются организатором.</w:t>
      </w:r>
    </w:p>
    <w:p w14:paraId="5B67BE00" w14:textId="77777777" w:rsidR="00601F82" w:rsidRPr="002B1CF5" w:rsidRDefault="00601F82" w:rsidP="00601F82">
      <w:pPr>
        <w:rPr>
          <w:rFonts w:ascii="PT Astra Serif" w:hAnsi="PT Astra Serif"/>
        </w:rPr>
      </w:pPr>
    </w:p>
    <w:p w14:paraId="35F0E8FB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  <w:noProof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3810DFFA" wp14:editId="7A6D5049">
            <wp:extent cx="5400000" cy="4226400"/>
            <wp:effectExtent l="19050" t="19050" r="10795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30202" r="33324" b="2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26BCFF" w14:textId="7E0C8A22" w:rsidR="00601F82" w:rsidRPr="002B1CF5" w:rsidRDefault="00206121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</w:t>
      </w:r>
      <w:r w:rsidR="00601F82" w:rsidRPr="002B1CF5">
        <w:rPr>
          <w:rFonts w:ascii="PT Astra Serif" w:hAnsi="PT Astra Serif"/>
        </w:rPr>
        <w:t>2. Область для записи ответов на задания с кратким ответом</w:t>
      </w:r>
    </w:p>
    <w:p w14:paraId="472D7E58" w14:textId="77777777" w:rsidR="00601F82" w:rsidRPr="002B1CF5" w:rsidRDefault="00601F82" w:rsidP="00601F82">
      <w:pPr>
        <w:rPr>
          <w:rFonts w:ascii="PT Astra Serif" w:hAnsi="PT Astra Serif"/>
        </w:rPr>
      </w:pPr>
    </w:p>
    <w:p w14:paraId="3754CB9D" w14:textId="59C89016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</w:t>
      </w:r>
      <w:r w:rsidR="00206121" w:rsidRPr="002B1CF5">
        <w:rPr>
          <w:rFonts w:ascii="PT Astra Serif" w:hAnsi="PT Astra Serif"/>
        </w:rPr>
        <w:t xml:space="preserve"> средней части бланка ответов №1 (рис.</w:t>
      </w:r>
      <w:r w:rsidRPr="002B1CF5">
        <w:rPr>
          <w:rFonts w:ascii="PT Astra Serif" w:hAnsi="PT Astra Serif"/>
        </w:rPr>
        <w:t xml:space="preserve">2) - краткий ответ записывается справа от номера задания в области ответов с названием «Результаты выполнения заданий с кратким ответом». </w:t>
      </w:r>
    </w:p>
    <w:p w14:paraId="4B14111D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Ответ на задание с кратким ответом нужно записать в такой форме, в которой требуется в инструкции к данному заданию, размещенной в КИМ перед соответствующим заданием или группой заданий.</w:t>
      </w:r>
    </w:p>
    <w:p w14:paraId="5BE15F86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«дефис» («минус»).</w:t>
      </w:r>
    </w:p>
    <w:p w14:paraId="701A7749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Краткий ответ, в соответствии с инструкцией к заданию, может быть записан только в виде:</w:t>
      </w:r>
    </w:p>
    <w:p w14:paraId="425F2308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слова или словосочетания;</w:t>
      </w:r>
    </w:p>
    <w:p w14:paraId="56CFB8F4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одного целого числа;</w:t>
      </w:r>
    </w:p>
    <w:p w14:paraId="79F75AAE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комбинации букв и цифр;</w:t>
      </w:r>
    </w:p>
    <w:p w14:paraId="215EB096" w14:textId="29651093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десятичной дроби (с использованием цифр, запятой и знака «минус»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при необходимости), если в инструкции по выполнению задания указано, что ответ можно дать в виде десятичной дроби;</w:t>
      </w:r>
    </w:p>
    <w:p w14:paraId="48A92935" w14:textId="25399239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перечисления требуемых в задании пунктов, разделенных запятыми, если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инструкции к заданию указано, что в ответе элементы необходимо перечислить через запятую.</w:t>
      </w:r>
    </w:p>
    <w:p w14:paraId="1C9EB15F" w14:textId="07F8D131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Каждая цифра, буква, запятая или знак «минус» (если число отрицательное) записывается в отдельную клеточку, строго по образцу из в</w:t>
      </w:r>
      <w:r w:rsidR="00A072BA" w:rsidRPr="002B1CF5">
        <w:rPr>
          <w:rFonts w:ascii="PT Astra Serif" w:hAnsi="PT Astra Serif"/>
        </w:rPr>
        <w:t>ерхней части бланка ответов №1.</w:t>
      </w:r>
    </w:p>
    <w:p w14:paraId="0F073832" w14:textId="1429E36D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написании ответов, состоящих из двух или более слов, каждое слово записывается в соответствии с инструкциями по записи ответов в КИМ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по соответствующим учебным предметам (на</w:t>
      </w:r>
      <w:r w:rsidR="00917FD1" w:rsidRPr="002B1CF5">
        <w:rPr>
          <w:rFonts w:ascii="PT Astra Serif" w:hAnsi="PT Astra Serif"/>
        </w:rPr>
        <w:t>пример:</w:t>
      </w:r>
      <w:r w:rsidRPr="002B1CF5">
        <w:rPr>
          <w:rFonts w:ascii="PT Astra Serif" w:hAnsi="PT Astra Serif"/>
        </w:rPr>
        <w:t xml:space="preserve"> без пробелов, запятых и других дополнительных символов).</w:t>
      </w:r>
    </w:p>
    <w:p w14:paraId="23038FDC" w14:textId="4B766DDE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кратким ответом должно быть слово, пропущенное в тексте задания,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то это слово нужно писать в той форме (род, число, падеж и т.п.), в которой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оно должно стоять в задании.</w:t>
      </w:r>
    </w:p>
    <w:p w14:paraId="5AB2BF84" w14:textId="5A8FCD2A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ответе, записанном в виде десятичной дроби, в качестве разделителя следует указывать запятую.</w:t>
      </w:r>
    </w:p>
    <w:p w14:paraId="212D457D" w14:textId="1D13982D" w:rsidR="00E82E14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Запрещается записывать ответ в виде математического выражения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или формулы. В ответе не указываются названия единиц измерения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(градусы, проценты, метры, тонны и т.д.)</w:t>
      </w:r>
      <w:r w:rsidR="00852349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так как они не будут учитываться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при оценивании. Недопустимы заголовки или комментарии к ответу.</w:t>
      </w:r>
    </w:p>
    <w:p w14:paraId="4EAF22AB" w14:textId="60CF8907" w:rsidR="00E82E14" w:rsidRPr="002B1CF5" w:rsidRDefault="00E82E14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случае, если КИМ не предусматривает записи ответа на бланке №1, поле для записи ответа заполнено символами «ХХХ».</w:t>
      </w:r>
    </w:p>
    <w:p w14:paraId="7CB10CA1" w14:textId="77777777" w:rsidR="00601F82" w:rsidRPr="002B1CF5" w:rsidRDefault="00601F82" w:rsidP="00601F82">
      <w:pPr>
        <w:rPr>
          <w:rFonts w:ascii="PT Astra Serif" w:hAnsi="PT Astra Serif"/>
        </w:rPr>
      </w:pPr>
    </w:p>
    <w:p w14:paraId="2F3E7D37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4EADF1E3" wp14:editId="02256490">
            <wp:extent cx="5400000" cy="1105200"/>
            <wp:effectExtent l="19050" t="19050" r="1079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78197" r="33324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05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568339" w14:textId="02F75D69" w:rsidR="00601F82" w:rsidRPr="002B1CF5" w:rsidRDefault="00206121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</w:t>
      </w:r>
      <w:r w:rsidR="00601F82" w:rsidRPr="002B1CF5">
        <w:rPr>
          <w:rFonts w:ascii="PT Astra Serif" w:hAnsi="PT Astra Serif"/>
        </w:rPr>
        <w:t>3. Область замены ошибочных ответов на задания с кратким ответом</w:t>
      </w:r>
    </w:p>
    <w:p w14:paraId="10F4C5D3" w14:textId="77777777" w:rsidR="00601F82" w:rsidRPr="002B1CF5" w:rsidRDefault="00601F82" w:rsidP="00601F82">
      <w:pPr>
        <w:rPr>
          <w:rFonts w:ascii="PT Astra Serif" w:hAnsi="PT Astra Serif"/>
        </w:rPr>
      </w:pPr>
    </w:p>
    <w:p w14:paraId="1955F843" w14:textId="4C156B36" w:rsidR="00601F82" w:rsidRPr="002B1CF5" w:rsidRDefault="00206121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нижней части бланка ответов №</w:t>
      </w:r>
      <w:r w:rsidR="00601F82" w:rsidRPr="002B1CF5">
        <w:rPr>
          <w:rFonts w:ascii="PT Astra Serif" w:hAnsi="PT Astra Serif"/>
        </w:rPr>
        <w:t>1 предусмотрены поля для записи исправленных ответов на задания с кратким ответом в</w:t>
      </w:r>
      <w:r w:rsidRPr="002B1CF5">
        <w:rPr>
          <w:rFonts w:ascii="PT Astra Serif" w:hAnsi="PT Astra Serif"/>
        </w:rPr>
        <w:t>замен ошибочно записанных (рис.</w:t>
      </w:r>
      <w:r w:rsidR="00A072BA" w:rsidRPr="002B1CF5">
        <w:rPr>
          <w:rFonts w:ascii="PT Astra Serif" w:hAnsi="PT Astra Serif"/>
        </w:rPr>
        <w:t>3).</w:t>
      </w:r>
    </w:p>
    <w:p w14:paraId="1221D631" w14:textId="2EAA601C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заме</w:t>
      </w:r>
      <w:r w:rsidR="00206121" w:rsidRPr="002B1CF5">
        <w:rPr>
          <w:rFonts w:ascii="PT Astra Serif" w:hAnsi="PT Astra Serif"/>
        </w:rPr>
        <w:t>ны внесенного в бланк ответов №</w:t>
      </w:r>
      <w:r w:rsidRPr="002B1CF5">
        <w:rPr>
          <w:rFonts w:ascii="PT Astra Serif" w:hAnsi="PT Astra Serif"/>
        </w:rPr>
        <w:t xml:space="preserve">1 ответа нужно в соответствующих полях замены проставить номер задания, ответ на который следует исправить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записать новое значение верного ответа на указанное задание.</w:t>
      </w:r>
    </w:p>
    <w:p w14:paraId="3722E3F4" w14:textId="793C0320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в области замены ошибочных ответов на задания с кратким ответом будет заполнено поле для номера задания, а новый ответ не внесен,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lastRenderedPageBreak/>
        <w:t>в области замены ошибочных ответов неправильный номер задания следует зачеркнуть.</w:t>
      </w:r>
    </w:p>
    <w:p w14:paraId="508FCC6D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6" w:name="_Toc448310459"/>
      <w:bookmarkStart w:id="27" w:name="_Toc157411412"/>
      <w:r w:rsidRPr="002B1CF5">
        <w:rPr>
          <w:rFonts w:ascii="PT Astra Serif" w:hAnsi="PT Astra Serif"/>
        </w:rPr>
        <w:t>Заполнение бланка ответов №2</w:t>
      </w:r>
      <w:bookmarkEnd w:id="26"/>
      <w:bookmarkEnd w:id="27"/>
    </w:p>
    <w:p w14:paraId="37A241B2" w14:textId="63CE2857" w:rsidR="00601F82" w:rsidRPr="002B1CF5" w:rsidRDefault="00206121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 ответов №</w:t>
      </w:r>
      <w:r w:rsidR="00601F82" w:rsidRPr="002B1CF5">
        <w:rPr>
          <w:rFonts w:ascii="PT Astra Serif" w:hAnsi="PT Astra Serif"/>
        </w:rPr>
        <w:t>2 предназначен для записи ответов на задания с развернутым ответом (строго в соответствии с требованиями инструкции к КИМ и к отдельным заданиям КИМ).</w:t>
      </w:r>
    </w:p>
    <w:p w14:paraId="66BF2A2B" w14:textId="34B3998B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</w:t>
      </w:r>
      <w:r w:rsidR="00206121" w:rsidRPr="002B1CF5">
        <w:rPr>
          <w:rFonts w:ascii="PT Astra Serif" w:hAnsi="PT Astra Serif"/>
        </w:rPr>
        <w:t xml:space="preserve"> верхней части бланка ответов №</w:t>
      </w:r>
      <w:r w:rsidRPr="002B1CF5">
        <w:rPr>
          <w:rFonts w:ascii="PT Astra Serif" w:hAnsi="PT Astra Serif"/>
        </w:rPr>
        <w:t>2 расположены:</w:t>
      </w:r>
    </w:p>
    <w:p w14:paraId="4EC1B206" w14:textId="50B02A09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данные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(предмет, дата) и рассадке участника (аудитория, место) (данные заполняются 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14:paraId="77D77A6D" w14:textId="5C18D92A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персональные данные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(данные заполняются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14:paraId="2080972B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вертикальный и горизонтальный штрих-коды и их цифровые значения;</w:t>
      </w:r>
    </w:p>
    <w:p w14:paraId="003411EF" w14:textId="13A9A85E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для записи цифрового значения штрих-кода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>2;</w:t>
      </w:r>
    </w:p>
    <w:p w14:paraId="68A0B1F9" w14:textId="6CBEC4C4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для нум</w:t>
      </w:r>
      <w:r w:rsidR="00206121" w:rsidRPr="002B1CF5">
        <w:rPr>
          <w:rFonts w:ascii="PT Astra Serif" w:hAnsi="PT Astra Serif"/>
        </w:rPr>
        <w:t>ерации листов бланков ответов №</w:t>
      </w:r>
      <w:r w:rsidRPr="002B1CF5">
        <w:rPr>
          <w:rFonts w:ascii="PT Astra Serif" w:hAnsi="PT Astra Serif"/>
        </w:rPr>
        <w:t>2</w:t>
      </w:r>
      <w:r w:rsidR="00A072BA" w:rsidRPr="002B1CF5">
        <w:rPr>
          <w:rFonts w:ascii="PT Astra Serif" w:hAnsi="PT Astra Serif"/>
        </w:rPr>
        <w:t>.</w:t>
      </w:r>
    </w:p>
    <w:p w14:paraId="77D8877B" w14:textId="34388231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Поле </w:t>
      </w:r>
      <w:r w:rsidR="00206121" w:rsidRPr="002B1CF5">
        <w:rPr>
          <w:rFonts w:ascii="PT Astra Serif" w:hAnsi="PT Astra Serif"/>
        </w:rPr>
        <w:t>«Дополнительный бланк ответов №</w:t>
      </w:r>
      <w:r w:rsidRPr="002B1CF5">
        <w:rPr>
          <w:rFonts w:ascii="PT Astra Serif" w:hAnsi="PT Astra Serif"/>
        </w:rPr>
        <w:t xml:space="preserve">2» заполняет организатор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аудитории при выдаче дополнительного бланка ответов №2, вписывая в это поле цифровое значение штрих-кода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который выдается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</w:t>
      </w:r>
    </w:p>
    <w:p w14:paraId="48D262BC" w14:textId="256964B6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недостатке места для ответов на лицевой стороне бланка ответов № 2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продолжить записи на оборотной стороне бланка, сделав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в нижней части области ответов лицевой стороны бланка запись «смотри на обороте». </w:t>
      </w:r>
    </w:p>
    <w:p w14:paraId="4A22933F" w14:textId="360D5F35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недостатке места для ответ</w:t>
      </w:r>
      <w:r w:rsidR="00206121" w:rsidRPr="002B1CF5">
        <w:rPr>
          <w:rFonts w:ascii="PT Astra Serif" w:hAnsi="PT Astra Serif"/>
        </w:rPr>
        <w:t>ов на основном бланке ответов №</w:t>
      </w:r>
      <w:r w:rsidRPr="002B1CF5">
        <w:rPr>
          <w:rFonts w:ascii="PT Astra Serif" w:hAnsi="PT Astra Serif"/>
        </w:rPr>
        <w:t xml:space="preserve">2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продолжить записи на </w:t>
      </w:r>
      <w:r w:rsidR="00206121" w:rsidRPr="002B1CF5">
        <w:rPr>
          <w:rFonts w:ascii="PT Astra Serif" w:hAnsi="PT Astra Serif"/>
        </w:rPr>
        <w:t>дополнительном бланке ответов №</w:t>
      </w:r>
      <w:r w:rsidRPr="002B1CF5">
        <w:rPr>
          <w:rFonts w:ascii="PT Astra Serif" w:hAnsi="PT Astra Serif"/>
        </w:rPr>
        <w:t xml:space="preserve">2, выдаваемом организатором в аудитории по требованию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случае, когда в области отв</w:t>
      </w:r>
      <w:r w:rsidR="00206121" w:rsidRPr="002B1CF5">
        <w:rPr>
          <w:rFonts w:ascii="PT Astra Serif" w:hAnsi="PT Astra Serif"/>
        </w:rPr>
        <w:t>етов основного бланка ответов №</w:t>
      </w:r>
      <w:r w:rsidRPr="002B1CF5">
        <w:rPr>
          <w:rFonts w:ascii="PT Astra Serif" w:hAnsi="PT Astra Serif"/>
        </w:rPr>
        <w:t>2 не осталось места.</w:t>
      </w:r>
    </w:p>
    <w:p w14:paraId="2B77C6A2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Поля нижней части бланка («Вариант», «Неявка», «Удален», «Не закончил») заполняются организатором.</w:t>
      </w:r>
    </w:p>
    <w:p w14:paraId="2D0BFA29" w14:textId="77777777" w:rsidR="00601F82" w:rsidRPr="002B1CF5" w:rsidRDefault="00601F82" w:rsidP="00601F82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3F88D169" w14:textId="77777777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</w:p>
    <w:p w14:paraId="7ED66CCD" w14:textId="77777777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noProof/>
          <w:color w:val="000000"/>
        </w:rPr>
        <w:drawing>
          <wp:inline distT="0" distB="0" distL="0" distR="0" wp14:anchorId="6F8FACA5" wp14:editId="75DF28F5">
            <wp:extent cx="5400000" cy="7660800"/>
            <wp:effectExtent l="19050" t="19050" r="10795" b="165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9076" r="33473"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6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18F581" w14:textId="3457F6B3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</w:t>
      </w:r>
      <w:r w:rsidR="00917FD1" w:rsidRPr="002B1CF5">
        <w:rPr>
          <w:rFonts w:ascii="PT Astra Serif" w:hAnsi="PT Astra Serif"/>
          <w:iCs/>
          <w:color w:val="000000"/>
        </w:rPr>
        <w:t>4. Бланк ответов №</w:t>
      </w:r>
      <w:r w:rsidRPr="002B1CF5">
        <w:rPr>
          <w:rFonts w:ascii="PT Astra Serif" w:hAnsi="PT Astra Serif"/>
          <w:iCs/>
          <w:color w:val="000000"/>
        </w:rPr>
        <w:t>2</w:t>
      </w:r>
    </w:p>
    <w:p w14:paraId="6F8F013F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8" w:name="_Toc448310460"/>
      <w:bookmarkStart w:id="29" w:name="_Toc157411413"/>
      <w:r w:rsidRPr="002B1CF5">
        <w:rPr>
          <w:rFonts w:ascii="PT Astra Serif" w:hAnsi="PT Astra Serif"/>
        </w:rPr>
        <w:lastRenderedPageBreak/>
        <w:t>Заполнение дополнительного бланка ответов №2</w:t>
      </w:r>
      <w:bookmarkEnd w:id="28"/>
      <w:bookmarkEnd w:id="29"/>
    </w:p>
    <w:p w14:paraId="5C2FAE3F" w14:textId="77777777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noProof/>
          <w:color w:val="000000"/>
        </w:rPr>
      </w:pPr>
      <w:r w:rsidRPr="002B1CF5">
        <w:rPr>
          <w:rFonts w:ascii="PT Astra Serif" w:hAnsi="PT Astra Serif"/>
          <w:noProof/>
          <w:color w:val="000000"/>
        </w:rPr>
        <w:drawing>
          <wp:inline distT="0" distB="0" distL="0" distR="0" wp14:anchorId="0D3328E2" wp14:editId="7EB40C89">
            <wp:extent cx="5400000" cy="7783200"/>
            <wp:effectExtent l="19050" t="19050" r="1079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8887" r="33775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8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3C8812" w14:textId="17426C03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Рис.5. Дополнительный бланк ответов №2</w:t>
      </w:r>
    </w:p>
    <w:p w14:paraId="293CE492" w14:textId="516450B3" w:rsidR="00601F82" w:rsidRPr="002B1CF5" w:rsidRDefault="00206121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Дополнительный бланк ответов №</w:t>
      </w:r>
      <w:r w:rsidR="00601F82" w:rsidRPr="002B1CF5">
        <w:rPr>
          <w:rFonts w:ascii="PT Astra Serif" w:hAnsi="PT Astra Serif"/>
        </w:rPr>
        <w:t xml:space="preserve">2 выдается организатором в аудитории </w:t>
      </w:r>
      <w:r w:rsidR="006369FC" w:rsidRPr="002B1CF5">
        <w:rPr>
          <w:rFonts w:ascii="PT Astra Serif" w:hAnsi="PT Astra Serif"/>
        </w:rPr>
        <w:br/>
      </w:r>
      <w:r w:rsidR="00601F82" w:rsidRPr="002B1CF5">
        <w:rPr>
          <w:rFonts w:ascii="PT Astra Serif" w:hAnsi="PT Astra Serif"/>
        </w:rPr>
        <w:t xml:space="preserve">по требованию участника </w:t>
      </w:r>
      <w:r w:rsidR="006369FC" w:rsidRPr="002B1CF5">
        <w:rPr>
          <w:rFonts w:ascii="PT Astra Serif" w:hAnsi="PT Astra Serif"/>
        </w:rPr>
        <w:t>ТМ</w:t>
      </w:r>
      <w:r w:rsidR="00601F82" w:rsidRPr="002B1CF5">
        <w:rPr>
          <w:rFonts w:ascii="PT Astra Serif" w:hAnsi="PT Astra Serif"/>
        </w:rPr>
        <w:t xml:space="preserve"> в случае нехватки места </w:t>
      </w:r>
      <w:r w:rsidRPr="002B1CF5">
        <w:rPr>
          <w:rFonts w:ascii="PT Astra Serif" w:hAnsi="PT Astra Serif"/>
        </w:rPr>
        <w:t>для записи развернутых ответов.</w:t>
      </w:r>
    </w:p>
    <w:p w14:paraId="20197A33" w14:textId="09D9688D"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до</w:t>
      </w:r>
      <w:r w:rsidR="00206121" w:rsidRPr="002B1CF5">
        <w:rPr>
          <w:rFonts w:ascii="PT Astra Serif" w:hAnsi="PT Astra Serif"/>
        </w:rPr>
        <w:t>полнительного бланка ответов №</w:t>
      </w:r>
      <w:r w:rsidRPr="002B1CF5">
        <w:rPr>
          <w:rFonts w:ascii="PT Astra Serif" w:hAnsi="PT Astra Serif"/>
        </w:rPr>
        <w:t xml:space="preserve">2 расположены вертикальный штрих-код, горизонтальный штрих-код и его цифровое значение,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а также поля «Следующий</w:t>
      </w:r>
      <w:r w:rsidR="00206121" w:rsidRPr="002B1CF5">
        <w:rPr>
          <w:rFonts w:ascii="PT Astra Serif" w:hAnsi="PT Astra Serif"/>
        </w:rPr>
        <w:t xml:space="preserve"> дополнительный бланк ответов №</w:t>
      </w:r>
      <w:r w:rsidRPr="002B1CF5">
        <w:rPr>
          <w:rFonts w:ascii="PT Astra Serif" w:hAnsi="PT Astra Serif"/>
        </w:rPr>
        <w:t>2» и «Лист №».</w:t>
      </w:r>
    </w:p>
    <w:p w14:paraId="0C71C31C" w14:textId="422470AC"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«Следующий</w:t>
      </w:r>
      <w:r w:rsidR="00206121" w:rsidRPr="002B1CF5">
        <w:rPr>
          <w:rFonts w:ascii="PT Astra Serif" w:hAnsi="PT Astra Serif"/>
        </w:rPr>
        <w:t xml:space="preserve"> дополнительный бланк ответов №</w:t>
      </w:r>
      <w:r w:rsidRPr="002B1CF5">
        <w:rPr>
          <w:rFonts w:ascii="PT Astra Serif" w:hAnsi="PT Astra Serif"/>
        </w:rPr>
        <w:t>2» заполняется организатором в аудитории при выдаче следующего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2, если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хватило места на р</w:t>
      </w:r>
      <w:r w:rsidR="00206121" w:rsidRPr="002B1CF5">
        <w:rPr>
          <w:rFonts w:ascii="PT Astra Serif" w:hAnsi="PT Astra Serif"/>
        </w:rPr>
        <w:t>анее выданных бланках ответов №</w:t>
      </w:r>
      <w:r w:rsidRPr="002B1CF5">
        <w:rPr>
          <w:rFonts w:ascii="PT Astra Serif" w:hAnsi="PT Astra Serif"/>
        </w:rPr>
        <w:t xml:space="preserve">2.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В этом случае организатор в аудитории вносит в это поле цифровое значение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штрих-кода следующего допо</w:t>
      </w:r>
      <w:r w:rsidR="00206121" w:rsidRPr="002B1CF5">
        <w:rPr>
          <w:rFonts w:ascii="PT Astra Serif" w:hAnsi="PT Astra Serif"/>
        </w:rPr>
        <w:t>лнительного бланка ответов №</w:t>
      </w:r>
      <w:r w:rsidRPr="002B1CF5">
        <w:rPr>
          <w:rFonts w:ascii="PT Astra Serif" w:hAnsi="PT Astra Serif"/>
        </w:rPr>
        <w:t xml:space="preserve">2, который выдает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для заполнения.</w:t>
      </w:r>
    </w:p>
    <w:p w14:paraId="0356AEB7" w14:textId="3A0A38E4"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поле «Лист №» организатор в аудитории при выдаче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 вносит порядковый номер листа работы участника </w:t>
      </w:r>
      <w:r w:rsidR="006369FC" w:rsidRPr="002B1CF5">
        <w:rPr>
          <w:rFonts w:ascii="PT Astra Serif" w:hAnsi="PT Astra Serif"/>
        </w:rPr>
        <w:t xml:space="preserve">ТМ </w:t>
      </w:r>
      <w:r w:rsidR="006369FC" w:rsidRPr="002B1CF5">
        <w:rPr>
          <w:rFonts w:ascii="PT Astra Serif" w:hAnsi="PT Astra Serif"/>
        </w:rPr>
        <w:br/>
      </w:r>
      <w:r w:rsidR="00206121" w:rsidRPr="002B1CF5">
        <w:rPr>
          <w:rFonts w:ascii="PT Astra Serif" w:hAnsi="PT Astra Serif"/>
        </w:rPr>
        <w:t>(при этом листом №</w:t>
      </w:r>
      <w:r w:rsidRPr="002B1CF5">
        <w:rPr>
          <w:rFonts w:ascii="PT Astra Serif" w:hAnsi="PT Astra Serif"/>
        </w:rPr>
        <w:t xml:space="preserve">1 является основной именной </w:t>
      </w:r>
      <w:r w:rsidR="00206121" w:rsidRPr="002B1CF5">
        <w:rPr>
          <w:rFonts w:ascii="PT Astra Serif" w:hAnsi="PT Astra Serif"/>
        </w:rPr>
        <w:t>бланк ответов №</w:t>
      </w:r>
      <w:r w:rsidRPr="002B1CF5">
        <w:rPr>
          <w:rFonts w:ascii="PT Astra Serif" w:hAnsi="PT Astra Serif"/>
        </w:rPr>
        <w:t>2).</w:t>
      </w:r>
    </w:p>
    <w:p w14:paraId="2F795608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оборотной стороны бланка №2 и дополнительного бланка №2 расположены два горизонтальных штрих-кода.</w:t>
      </w:r>
    </w:p>
    <w:p w14:paraId="5CE6498C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5C51EAF0" wp14:editId="4DAEED1A">
            <wp:extent cx="5400000" cy="2084400"/>
            <wp:effectExtent l="19050" t="19050" r="10795" b="114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 имени-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A05522" w14:textId="669C5A55" w:rsidR="00601F82" w:rsidRPr="002B1CF5" w:rsidRDefault="00917FD1" w:rsidP="00601F82">
      <w:pPr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</w:t>
      </w:r>
      <w:r w:rsidR="00601F82" w:rsidRPr="002B1CF5">
        <w:rPr>
          <w:rFonts w:ascii="PT Astra Serif" w:hAnsi="PT Astra Serif"/>
          <w:iCs/>
          <w:color w:val="000000"/>
        </w:rPr>
        <w:t>6. Оборотная сторона бланков №2</w:t>
      </w:r>
    </w:p>
    <w:p w14:paraId="7BEEEAAA" w14:textId="016F43CD" w:rsidR="00601F82" w:rsidRPr="002B1CF5" w:rsidRDefault="00601F82" w:rsidP="0066772C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  <w:iCs/>
          <w:color w:val="000000"/>
        </w:rPr>
        <w:br w:type="page"/>
      </w:r>
    </w:p>
    <w:p w14:paraId="4029C2AA" w14:textId="6C558048" w:rsidR="00601F82" w:rsidRPr="002B1CF5" w:rsidRDefault="00601F82" w:rsidP="00601F82">
      <w:pPr>
        <w:pStyle w:val="11"/>
        <w:rPr>
          <w:rFonts w:ascii="PT Astra Serif" w:hAnsi="PT Astra Serif"/>
        </w:rPr>
      </w:pPr>
      <w:bookmarkStart w:id="30" w:name="_Toc448310463"/>
      <w:bookmarkStart w:id="31" w:name="_Toc157411414"/>
      <w:r w:rsidRPr="002B1CF5">
        <w:rPr>
          <w:rFonts w:ascii="PT Astra Serif" w:hAnsi="PT Astra Serif"/>
        </w:rPr>
        <w:lastRenderedPageBreak/>
        <w:t>Инструктивные материалы для лиц, привлекаемых</w:t>
      </w:r>
      <w:r w:rsidRPr="002B1CF5">
        <w:rPr>
          <w:rFonts w:ascii="PT Astra Serif" w:hAnsi="PT Astra Serif"/>
        </w:rPr>
        <w:br/>
        <w:t>к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проведению </w:t>
      </w:r>
      <w:bookmarkEnd w:id="30"/>
      <w:r w:rsidR="006369FC" w:rsidRPr="002B1CF5">
        <w:rPr>
          <w:rFonts w:ascii="PT Astra Serif" w:hAnsi="PT Astra Serif"/>
        </w:rPr>
        <w:t>тренировочны</w:t>
      </w:r>
      <w:r w:rsidR="0066772C" w:rsidRPr="002B1CF5">
        <w:rPr>
          <w:rFonts w:ascii="PT Astra Serif" w:hAnsi="PT Astra Serif"/>
        </w:rPr>
        <w:t>х мероприятий</w:t>
      </w:r>
      <w:bookmarkEnd w:id="31"/>
    </w:p>
    <w:p w14:paraId="1D1DC4E8" w14:textId="1192E11B" w:rsidR="00601F82" w:rsidRPr="002B1CF5" w:rsidRDefault="00601F82" w:rsidP="00601F82">
      <w:pPr>
        <w:pStyle w:val="22"/>
        <w:rPr>
          <w:rFonts w:ascii="PT Astra Serif" w:hAnsi="PT Astra Serif"/>
        </w:rPr>
      </w:pPr>
      <w:bookmarkStart w:id="32" w:name="_Toc448310464"/>
      <w:bookmarkStart w:id="33" w:name="_Toc157411415"/>
      <w:r w:rsidRPr="002B1CF5">
        <w:rPr>
          <w:rFonts w:ascii="PT Astra Serif" w:hAnsi="PT Astra Serif"/>
        </w:rPr>
        <w:t xml:space="preserve">Инструкция для руководителя </w:t>
      </w:r>
      <w:bookmarkEnd w:id="32"/>
      <w:r w:rsidR="00DF4EE8" w:rsidRPr="002B1CF5">
        <w:rPr>
          <w:rFonts w:ascii="PT Astra Serif" w:hAnsi="PT Astra Serif"/>
        </w:rPr>
        <w:t>ОО</w:t>
      </w:r>
      <w:bookmarkEnd w:id="33"/>
    </w:p>
    <w:p w14:paraId="3A39E6F4" w14:textId="5481BF58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34" w:name="_Toc448310465"/>
      <w:bookmarkStart w:id="35" w:name="_Toc157411416"/>
      <w:r w:rsidRPr="002B1CF5">
        <w:rPr>
          <w:rFonts w:ascii="PT Astra Serif" w:hAnsi="PT Astra Serif"/>
        </w:rPr>
        <w:t xml:space="preserve">Подготовка к проведению </w:t>
      </w:r>
      <w:bookmarkEnd w:id="34"/>
      <w:r w:rsidR="006369FC" w:rsidRPr="002B1CF5">
        <w:rPr>
          <w:rFonts w:ascii="PT Astra Serif" w:hAnsi="PT Astra Serif"/>
        </w:rPr>
        <w:t>тренировочных мероприятий</w:t>
      </w:r>
      <w:bookmarkEnd w:id="35"/>
    </w:p>
    <w:p w14:paraId="270B1341" w14:textId="5E71D17D" w:rsidR="00DF4868" w:rsidRPr="002B1CF5" w:rsidRDefault="00DF4868" w:rsidP="00DF4868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Не позднее, чем за один календарный день до проведения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  <w:b/>
        </w:rPr>
        <w:t xml:space="preserve">, руководитель ОО обязан: </w:t>
      </w:r>
    </w:p>
    <w:p w14:paraId="6EEE77DB" w14:textId="3DE5E8D9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 xml:space="preserve">Назначить организаторов в аудиторию(и)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из расчета один организатор на 15-20 участников.</w:t>
      </w:r>
      <w:r w:rsidR="008B3096" w:rsidRPr="002B1CF5">
        <w:rPr>
          <w:rFonts w:ascii="PT Astra Serif" w:hAnsi="PT Astra Serif"/>
          <w:color w:val="000000"/>
        </w:rPr>
        <w:t xml:space="preserve"> </w:t>
      </w:r>
      <w:r w:rsidRPr="002B1CF5">
        <w:rPr>
          <w:rFonts w:ascii="PT Astra Serif" w:hAnsi="PT Astra Serif"/>
          <w:color w:val="000000"/>
        </w:rPr>
        <w:t xml:space="preserve">Других сотрудников руководитель ОО назначает по своему усмотрению, исходя из условий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в ОО.</w:t>
      </w:r>
    </w:p>
    <w:p w14:paraId="4D790531" w14:textId="2505CCAA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Проверить наличие и готовность помещений (аудиторий), необходимых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36C913B9" w14:textId="3F73A42C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Проверить готовность рабочих мест для организаторов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аудитории;</w:t>
      </w:r>
    </w:p>
    <w:p w14:paraId="5B0681C3" w14:textId="7B5ACEB5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Обеспечить каждую аудиторию функционирующими часами, находящимися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поле зрения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23AD02B6" w14:textId="62A89866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Убрать (закрыть)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аудиториях стенды, плакаты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иные материалы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со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справочно-познавательной информацией;</w:t>
      </w:r>
    </w:p>
    <w:p w14:paraId="3F4DD709" w14:textId="77777777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Проверить наличие отдельного места (помещения) для хранения личных вещей участников;</w:t>
      </w:r>
    </w:p>
    <w:p w14:paraId="283F42B9" w14:textId="34EF12F2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Подготовить листы бумаги для черновиков со штампом образовательной </w:t>
      </w:r>
      <w:r w:rsidR="00A072BA" w:rsidRPr="002B1CF5">
        <w:rPr>
          <w:rFonts w:ascii="PT Astra Serif" w:hAnsi="PT Astra Serif"/>
        </w:rPr>
        <w:t xml:space="preserve">организации, из </w:t>
      </w:r>
      <w:r w:rsidRPr="002B1CF5">
        <w:rPr>
          <w:rFonts w:ascii="PT Astra Serif" w:hAnsi="PT Astra Serif"/>
        </w:rPr>
        <w:t>расчета по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два листа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каждого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1DEF6D81" w14:textId="77777777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Подготовить в необходимом количестве:</w:t>
      </w:r>
    </w:p>
    <w:p w14:paraId="0548AD7B" w14:textId="616CB8FC" w:rsidR="00DF4868" w:rsidRPr="002B1CF5" w:rsidRDefault="00DF4868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инструкции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зачитываемые организаторами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</w:t>
      </w:r>
      <w:r w:rsidR="006369FC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аудитории перед началом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(одна инструкция на одну аудиторию);</w:t>
      </w:r>
    </w:p>
    <w:p w14:paraId="16896063" w14:textId="0AF80A07" w:rsidR="00914CF9" w:rsidRPr="002B1CF5" w:rsidRDefault="00914CF9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 – в необходимом количестве;</w:t>
      </w:r>
    </w:p>
    <w:p w14:paraId="50340353" w14:textId="720F1A80" w:rsidR="00DF4868" w:rsidRPr="002B1CF5" w:rsidRDefault="00DF4868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ППЭ-12-03) – одна на ОО, при необходимости ведомость можно ксерокопировать в любом количестве;</w:t>
      </w:r>
    </w:p>
    <w:p w14:paraId="1B04396C" w14:textId="77777777" w:rsidR="00806676" w:rsidRPr="002B1CF5" w:rsidRDefault="00806676" w:rsidP="008B3096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p w14:paraId="4E4B698C" w14:textId="0C1B9F82" w:rsidR="00DF4868" w:rsidRPr="002B1CF5" w:rsidRDefault="00DF4868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от районного координатора в бумажном виде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</w:t>
      </w:r>
      <w:r w:rsidRPr="002B1CF5">
        <w:rPr>
          <w:rFonts w:ascii="PT Astra Serif" w:hAnsi="PT Astra Serif"/>
          <w:b/>
        </w:rPr>
        <w:t xml:space="preserve">бланки всех участников </w:t>
      </w:r>
      <w:r w:rsidR="0066772C" w:rsidRPr="002B1CF5">
        <w:rPr>
          <w:rFonts w:ascii="PT Astra Serif" w:hAnsi="PT Astra Serif"/>
          <w:b/>
        </w:rPr>
        <w:t>по классам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алфавитном порядке</w:t>
      </w:r>
      <w:r w:rsidRPr="002B1CF5">
        <w:rPr>
          <w:rFonts w:ascii="PT Astra Serif" w:hAnsi="PT Astra Serif"/>
        </w:rPr>
        <w:t>), формы ППЭ-05-02, ППЭ-13.</w:t>
      </w:r>
    </w:p>
    <w:p w14:paraId="6647D4CA" w14:textId="41FA8375" w:rsidR="00DD5D56" w:rsidRPr="002B1CF5" w:rsidRDefault="00F928B2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от районного администратора </w:t>
      </w:r>
      <w:r w:rsidR="00DF4868" w:rsidRPr="002B1CF5">
        <w:rPr>
          <w:rFonts w:ascii="PT Astra Serif" w:hAnsi="PT Astra Serif"/>
        </w:rPr>
        <w:t xml:space="preserve">ДБО </w:t>
      </w:r>
      <w:r w:rsidRPr="002B1CF5">
        <w:rPr>
          <w:rFonts w:ascii="PT Astra Serif" w:hAnsi="PT Astra Serif"/>
        </w:rPr>
        <w:t xml:space="preserve">в электронном виде. Обеспечить </w:t>
      </w:r>
      <w:r w:rsidR="00D431B0" w:rsidRPr="002B1CF5">
        <w:rPr>
          <w:rFonts w:ascii="PT Astra Serif" w:hAnsi="PT Astra Serif"/>
        </w:rPr>
        <w:t xml:space="preserve">печать и </w:t>
      </w:r>
      <w:r w:rsidRPr="002B1CF5">
        <w:rPr>
          <w:rFonts w:ascii="PT Astra Serif" w:hAnsi="PT Astra Serif"/>
        </w:rPr>
        <w:t xml:space="preserve">хранение ДБО </w:t>
      </w:r>
      <w:r w:rsidR="00DF4868" w:rsidRPr="002B1CF5">
        <w:rPr>
          <w:rFonts w:ascii="PT Astra Serif" w:hAnsi="PT Astra Serif"/>
        </w:rPr>
        <w:t>(</w:t>
      </w:r>
      <w:r w:rsidR="00DF4868" w:rsidRPr="002B1CF5">
        <w:rPr>
          <w:rFonts w:ascii="PT Astra Serif" w:hAnsi="PT Astra Serif"/>
          <w:b/>
        </w:rPr>
        <w:t>не</w:t>
      </w:r>
      <w:r w:rsidR="00917FD1" w:rsidRPr="002B1CF5">
        <w:rPr>
          <w:rFonts w:ascii="PT Astra Serif" w:hAnsi="PT Astra Serif"/>
          <w:b/>
        </w:rPr>
        <w:t xml:space="preserve"> </w:t>
      </w:r>
      <w:r w:rsidR="00DF4868" w:rsidRPr="002B1CF5">
        <w:rPr>
          <w:rFonts w:ascii="PT Astra Serif" w:hAnsi="PT Astra Serif"/>
          <w:b/>
        </w:rPr>
        <w:t>допускается использование ДБО с одинаковы</w:t>
      </w:r>
      <w:r w:rsidR="002E68CD" w:rsidRPr="002B1CF5">
        <w:rPr>
          <w:rFonts w:ascii="PT Astra Serif" w:hAnsi="PT Astra Serif"/>
          <w:b/>
        </w:rPr>
        <w:t>ми номерами разными участниками</w:t>
      </w:r>
      <w:r w:rsidR="00DF4868" w:rsidRPr="002B1CF5">
        <w:rPr>
          <w:rFonts w:ascii="PT Astra Serif" w:hAnsi="PT Astra Serif"/>
        </w:rPr>
        <w:t>).</w:t>
      </w:r>
    </w:p>
    <w:p w14:paraId="69FF587E" w14:textId="77777777" w:rsidR="004F1721" w:rsidRPr="002B1CF5" w:rsidRDefault="004F1721" w:rsidP="004F1721">
      <w:pPr>
        <w:spacing w:line="240" w:lineRule="auto"/>
        <w:rPr>
          <w:rFonts w:ascii="PT Astra Serif" w:hAnsi="PT Astra Serif"/>
        </w:rPr>
      </w:pPr>
    </w:p>
    <w:p w14:paraId="3158BE08" w14:textId="3696954D" w:rsidR="00601F82" w:rsidRPr="002B1CF5" w:rsidRDefault="00601F82" w:rsidP="005B14F7">
      <w:pPr>
        <w:pStyle w:val="30"/>
        <w:numPr>
          <w:ilvl w:val="2"/>
          <w:numId w:val="12"/>
        </w:numPr>
        <w:ind w:left="0" w:hanging="11"/>
        <w:rPr>
          <w:rFonts w:ascii="PT Astra Serif" w:hAnsi="PT Astra Serif"/>
        </w:rPr>
      </w:pPr>
      <w:bookmarkStart w:id="36" w:name="_Toc448310466"/>
      <w:bookmarkStart w:id="37" w:name="_Toc157411417"/>
      <w:r w:rsidRPr="002B1CF5">
        <w:rPr>
          <w:rFonts w:ascii="PT Astra Serif" w:hAnsi="PT Astra Serif"/>
        </w:rPr>
        <w:lastRenderedPageBreak/>
        <w:t xml:space="preserve">Проведение </w:t>
      </w:r>
      <w:bookmarkEnd w:id="36"/>
      <w:r w:rsidR="006369FC" w:rsidRPr="002B1CF5">
        <w:rPr>
          <w:rFonts w:ascii="PT Astra Serif" w:hAnsi="PT Astra Serif"/>
        </w:rPr>
        <w:t>тренировочных мероприятий</w:t>
      </w:r>
      <w:bookmarkEnd w:id="37"/>
    </w:p>
    <w:p w14:paraId="3C80A11C" w14:textId="49EA78E6" w:rsidR="00DF6794" w:rsidRPr="002B1CF5" w:rsidRDefault="00DF6794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Руководителю </w:t>
      </w:r>
      <w:r w:rsidR="004F1721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необходимо помнить, что </w:t>
      </w:r>
      <w:r w:rsidR="004F1721" w:rsidRPr="002B1CF5">
        <w:rPr>
          <w:rFonts w:ascii="PT Astra Serif" w:hAnsi="PT Astra Serif"/>
        </w:rPr>
        <w:t xml:space="preserve">работа </w:t>
      </w:r>
      <w:r w:rsidRPr="002B1CF5">
        <w:rPr>
          <w:rFonts w:ascii="PT Astra Serif" w:hAnsi="PT Astra Serif"/>
        </w:rPr>
        <w:t xml:space="preserve">проводится в спокойной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доброжелательной обстановке.</w:t>
      </w:r>
    </w:p>
    <w:p w14:paraId="18636C55" w14:textId="2D1CA8B6" w:rsidR="00DF6794" w:rsidRPr="002B1CF5" w:rsidRDefault="00DF6794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 xml:space="preserve">руководителю </w:t>
      </w:r>
      <w:r w:rsidR="004F1721" w:rsidRPr="002B1CF5">
        <w:rPr>
          <w:rFonts w:ascii="PT Astra Serif" w:hAnsi="PT Astra Serif"/>
          <w:b/>
        </w:rPr>
        <w:t>запрещается</w:t>
      </w:r>
      <w:r w:rsidR="004F1721" w:rsidRPr="002B1CF5">
        <w:rPr>
          <w:rFonts w:ascii="PT Astra Serif" w:hAnsi="PT Astra Serif"/>
        </w:rPr>
        <w:t xml:space="preserve">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="00917FD1" w:rsidRPr="002B1CF5">
        <w:rPr>
          <w:rFonts w:ascii="PT Astra Serif" w:hAnsi="PT Astra Serif"/>
        </w:rPr>
        <w:t xml:space="preserve">, в том числе передавать им </w:t>
      </w:r>
      <w:r w:rsidR="004F1721" w:rsidRPr="002B1CF5">
        <w:rPr>
          <w:rFonts w:ascii="PT Astra Serif" w:hAnsi="PT Astra Serif"/>
        </w:rPr>
        <w:t xml:space="preserve">средства связи, </w:t>
      </w:r>
      <w:r w:rsidR="006369FC" w:rsidRPr="002B1CF5">
        <w:rPr>
          <w:rFonts w:ascii="PT Astra Serif" w:hAnsi="PT Astra Serif"/>
        </w:rPr>
        <w:br/>
      </w:r>
      <w:r w:rsidR="004F1721" w:rsidRPr="002B1CF5">
        <w:rPr>
          <w:rFonts w:ascii="PT Astra Serif" w:hAnsi="PT Astra Serif"/>
        </w:rPr>
        <w:t>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передачи информации.</w:t>
      </w:r>
    </w:p>
    <w:p w14:paraId="07EBBFBF" w14:textId="1AC2E557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руководитель ОО должен явиться в ОО </w:t>
      </w:r>
      <w:r w:rsidRPr="002B1CF5">
        <w:rPr>
          <w:rFonts w:ascii="PT Astra Serif" w:hAnsi="PT Astra Serif"/>
          <w:b/>
        </w:rPr>
        <w:t>не позднее 7:50</w:t>
      </w:r>
      <w:r w:rsidRPr="002B1CF5">
        <w:rPr>
          <w:rFonts w:ascii="PT Astra Serif" w:hAnsi="PT Astra Serif"/>
        </w:rPr>
        <w:t>.</w:t>
      </w:r>
    </w:p>
    <w:p w14:paraId="7A27A4C7" w14:textId="78F133F7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До начала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  <w:b/>
        </w:rPr>
        <w:t xml:space="preserve"> руководитель ОО должен </w:t>
      </w:r>
      <w:r w:rsidRPr="002B1CF5">
        <w:rPr>
          <w:rFonts w:ascii="PT Astra Serif" w:hAnsi="PT Astra Serif"/>
        </w:rPr>
        <w:t xml:space="preserve">проверить готовность всех аудиторий к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сверку часов во всех аудиториях.</w:t>
      </w:r>
    </w:p>
    <w:p w14:paraId="5DE94E71" w14:textId="4453F31C" w:rsidR="00467ABA" w:rsidRPr="002B1CF5" w:rsidRDefault="006369FC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 8:</w:t>
      </w:r>
      <w:r w:rsidR="00467ABA" w:rsidRPr="002B1CF5">
        <w:rPr>
          <w:rFonts w:ascii="PT Astra Serif" w:hAnsi="PT Astra Serif"/>
        </w:rPr>
        <w:t>00, после получения пароля к архиву с КИМ, руководитель ОО организует печать КИМ в необходимом количестве.</w:t>
      </w:r>
    </w:p>
    <w:p w14:paraId="030DB1F6" w14:textId="77777777" w:rsidR="00C81D3C" w:rsidRPr="002B1CF5" w:rsidRDefault="00C81D3C" w:rsidP="00467ABA">
      <w:pPr>
        <w:spacing w:line="240" w:lineRule="auto"/>
        <w:rPr>
          <w:rFonts w:ascii="PT Astra Serif" w:hAnsi="PT Astra Serif"/>
        </w:rPr>
      </w:pPr>
    </w:p>
    <w:p w14:paraId="79199709" w14:textId="0874E797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Не позднее, чем в 9:15, руководитель ОО выдает организатору (организаторам) в аудиторию(и) проведения </w:t>
      </w:r>
      <w:r w:rsidR="006369FC" w:rsidRPr="002B1CF5">
        <w:rPr>
          <w:rFonts w:ascii="PT Astra Serif" w:hAnsi="PT Astra Serif"/>
        </w:rPr>
        <w:t>ТМ</w:t>
      </w:r>
    </w:p>
    <w:p w14:paraId="65C42FAD" w14:textId="102B6D4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3265F6E9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учета участников ГИА и экзаменационных материалов в аудитории (форма ППЭ-05-02);</w:t>
      </w:r>
    </w:p>
    <w:p w14:paraId="0CBE142D" w14:textId="7FAD3DB4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К</w:t>
      </w:r>
      <w:r w:rsidR="006369FC" w:rsidRPr="002B1CF5">
        <w:rPr>
          <w:rFonts w:ascii="PT Astra Serif" w:hAnsi="PT Astra Serif"/>
        </w:rPr>
        <w:t>ИМ</w:t>
      </w:r>
      <w:r w:rsidRPr="002B1CF5">
        <w:rPr>
          <w:rFonts w:ascii="PT Astra Serif" w:hAnsi="PT Astra Serif"/>
        </w:rPr>
        <w:t>;</w:t>
      </w:r>
    </w:p>
    <w:p w14:paraId="7318B96B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ответов;</w:t>
      </w:r>
    </w:p>
    <w:p w14:paraId="168E2B1F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 ППЭ-12-03);</w:t>
      </w:r>
    </w:p>
    <w:p w14:paraId="28ED16B8" w14:textId="2A8D4CDD" w:rsidR="00E9514F" w:rsidRPr="002B1CF5" w:rsidRDefault="00E9514F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</w:t>
      </w:r>
    </w:p>
    <w:p w14:paraId="0F3DDA75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52F26942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инструкцию для участников.</w:t>
      </w:r>
    </w:p>
    <w:p w14:paraId="38BCF001" w14:textId="77777777" w:rsidR="00467ABA" w:rsidRPr="002B1CF5" w:rsidRDefault="00467ABA" w:rsidP="00467ABA">
      <w:pPr>
        <w:rPr>
          <w:rFonts w:ascii="PT Astra Serif" w:hAnsi="PT Astra Serif"/>
          <w:b/>
          <w:highlight w:val="yellow"/>
          <w:lang w:eastAsia="en-US"/>
        </w:rPr>
      </w:pPr>
    </w:p>
    <w:p w14:paraId="435026D6" w14:textId="0099DB63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 9:30</w:t>
      </w:r>
      <w:r w:rsidRPr="002B1CF5">
        <w:rPr>
          <w:rFonts w:ascii="PT Astra Serif" w:hAnsi="PT Astra Serif"/>
        </w:rPr>
        <w:t xml:space="preserve"> руководитель ОО обеспечивает допуск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согласно форме ППЭ-05-02;</w:t>
      </w:r>
    </w:p>
    <w:p w14:paraId="05CB155F" w14:textId="47DB6F60" w:rsidR="00467ABA" w:rsidRPr="002B1CF5" w:rsidRDefault="00467ABA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отсутствии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списках распределения участник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не допускается.</w:t>
      </w:r>
    </w:p>
    <w:p w14:paraId="5AFFA345" w14:textId="3E881641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proofErr w:type="gramStart"/>
      <w:r w:rsidRPr="002B1CF5">
        <w:rPr>
          <w:rFonts w:ascii="PT Astra Serif" w:hAnsi="PT Astra Serif"/>
          <w:b/>
        </w:rPr>
        <w:t>Во время</w:t>
      </w:r>
      <w:proofErr w:type="gramEnd"/>
      <w:r w:rsidRPr="002B1CF5">
        <w:rPr>
          <w:rFonts w:ascii="PT Astra Serif" w:hAnsi="PT Astra Serif"/>
          <w:b/>
        </w:rPr>
        <w:t xml:space="preserve">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</w:rPr>
        <w:t xml:space="preserve"> руководитель ОО должен осуществлять контроль за ходом проведения, решать вопросы, не предусмотренные настоящей инструкцией.</w:t>
      </w:r>
    </w:p>
    <w:p w14:paraId="43E531C0" w14:textId="7E3FC1F5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38" w:name="_Toc448310467"/>
      <w:bookmarkStart w:id="39" w:name="_Toc157411418"/>
      <w:r w:rsidRPr="002B1CF5">
        <w:rPr>
          <w:rFonts w:ascii="PT Astra Serif" w:hAnsi="PT Astra Serif"/>
        </w:rPr>
        <w:t xml:space="preserve">Завершение проведения </w:t>
      </w:r>
      <w:bookmarkEnd w:id="38"/>
      <w:r w:rsidR="006369FC" w:rsidRPr="002B1CF5">
        <w:rPr>
          <w:rFonts w:ascii="PT Astra Serif" w:hAnsi="PT Astra Serif"/>
        </w:rPr>
        <w:t>тренировочных мероприятий</w:t>
      </w:r>
      <w:bookmarkEnd w:id="39"/>
    </w:p>
    <w:p w14:paraId="63C34BE1" w14:textId="2B1139B2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Руководитель ОО получает из аудитории(й) бланки участников, пересчитывает, сверяясь с формами ППЭ-05-02 и ППЭ-12-03</w:t>
      </w:r>
      <w:r w:rsidR="006817D1" w:rsidRPr="002B1CF5">
        <w:rPr>
          <w:rFonts w:ascii="PT Astra Serif" w:hAnsi="PT Astra Serif"/>
        </w:rPr>
        <w:t xml:space="preserve">, </w:t>
      </w:r>
      <w:r w:rsidRPr="002B1CF5">
        <w:rPr>
          <w:rFonts w:ascii="PT Astra Serif" w:hAnsi="PT Astra Serif"/>
        </w:rPr>
        <w:t>и проверяет последовательность: бланки должны лежать комплектами по участникам: бланк ответов №1, бланк ответов №2, дополнительный бланк ответов №2 (сразу за основным).</w:t>
      </w:r>
    </w:p>
    <w:p w14:paraId="5642EDA6" w14:textId="0FCDF080" w:rsidR="00467ABA" w:rsidRPr="002B1CF5" w:rsidRDefault="00467ABA" w:rsidP="00467ABA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 xml:space="preserve">На обработку в РЦОИ передаются все именные бланки, в том числе удаленных, завершивших досрочно и неявившихся участников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</w:rPr>
        <w:t>.</w:t>
      </w:r>
    </w:p>
    <w:p w14:paraId="60A3DD42" w14:textId="6A902468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заполняет форму ППЭ-13 «Протокол учета и передачи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на обработку экзаменационных материалов ОО» и упаковывает в пакет:</w:t>
      </w:r>
    </w:p>
    <w:p w14:paraId="096C12A8" w14:textId="2167FD45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участников </w:t>
      </w:r>
      <w:r w:rsidR="006369FC" w:rsidRPr="002B1CF5">
        <w:rPr>
          <w:rFonts w:ascii="PT Astra Serif" w:hAnsi="PT Astra Serif"/>
        </w:rPr>
        <w:t>ТМ</w:t>
      </w:r>
    </w:p>
    <w:p w14:paraId="12147D2B" w14:textId="77528FA7" w:rsidR="00467ABA" w:rsidRPr="002B1CF5" w:rsidRDefault="00467ABA" w:rsidP="00467ABA">
      <w:p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При упаковке бланков ответов участников</w:t>
      </w:r>
      <w:r w:rsidR="006369FC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  <w:i/>
        </w:rPr>
        <w:t>ТМ</w:t>
      </w:r>
      <w:r w:rsidR="006369FC" w:rsidRPr="002B1CF5">
        <w:rPr>
          <w:rFonts w:ascii="PT Astra Serif" w:hAnsi="PT Astra Serif"/>
          <w:i/>
          <w:lang w:eastAsia="en-US"/>
        </w:rPr>
        <w:t xml:space="preserve"> </w:t>
      </w:r>
      <w:r w:rsidRPr="002B1CF5">
        <w:rPr>
          <w:rFonts w:ascii="PT Astra Serif" w:hAnsi="PT Astra Serif"/>
          <w:i/>
          <w:lang w:eastAsia="en-US"/>
        </w:rPr>
        <w:t>запрещается:</w:t>
      </w:r>
    </w:p>
    <w:p w14:paraId="37128EB2" w14:textId="5897ECCF"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lastRenderedPageBreak/>
        <w:t>вкладывать вместе с бланками какие-либо другие материалы;</w:t>
      </w:r>
    </w:p>
    <w:p w14:paraId="5DF925B8" w14:textId="48BC6A64"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 xml:space="preserve">скреплять бланки (скрепками, </w:t>
      </w:r>
      <w:proofErr w:type="spellStart"/>
      <w:r w:rsidRPr="002B1CF5">
        <w:rPr>
          <w:rFonts w:ascii="PT Astra Serif" w:hAnsi="PT Astra Serif"/>
          <w:i/>
          <w:lang w:eastAsia="en-US"/>
        </w:rPr>
        <w:t>степлерами</w:t>
      </w:r>
      <w:proofErr w:type="spellEnd"/>
      <w:r w:rsidRPr="002B1CF5">
        <w:rPr>
          <w:rFonts w:ascii="PT Astra Serif" w:hAnsi="PT Astra Serif"/>
          <w:i/>
          <w:lang w:eastAsia="en-US"/>
        </w:rPr>
        <w:t xml:space="preserve"> и т.п.);</w:t>
      </w:r>
    </w:p>
    <w:p w14:paraId="3A28E2A1" w14:textId="6441A2FA"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менять ориентацию бланков в пакете (верх-низ, лицевая-оборотная сторона).</w:t>
      </w:r>
    </w:p>
    <w:p w14:paraId="6A4D1B0F" w14:textId="518F20CA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форму ППЭ-05-02 «Ведомость учета участников ГИА и экзаменационных материалов в аудитории»; </w:t>
      </w:r>
    </w:p>
    <w:p w14:paraId="2B13F567" w14:textId="13C67B8A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</w:t>
      </w:r>
      <w:r w:rsidR="00022852" w:rsidRPr="002B1CF5">
        <w:rPr>
          <w:rFonts w:ascii="PT Astra Serif" w:hAnsi="PT Astra Serif"/>
        </w:rPr>
        <w:t>.</w:t>
      </w:r>
    </w:p>
    <w:p w14:paraId="4BDACD4E" w14:textId="77777777" w:rsidR="00467ABA" w:rsidRPr="002B1CF5" w:rsidRDefault="00467ABA" w:rsidP="006369FC">
      <w:pPr>
        <w:ind w:firstLine="0"/>
        <w:rPr>
          <w:rFonts w:ascii="PT Astra Serif" w:hAnsi="PT Astra Serif"/>
          <w:highlight w:val="yellow"/>
          <w:lang w:eastAsia="en-US"/>
        </w:rPr>
      </w:pPr>
    </w:p>
    <w:p w14:paraId="6285D7FE" w14:textId="3369D214" w:rsidR="00616648" w:rsidRPr="002B1CF5" w:rsidRDefault="00616648" w:rsidP="00616648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Заполненные формы ППЭ-12-02 </w:t>
      </w:r>
      <w:r w:rsidRPr="002B1CF5">
        <w:rPr>
          <w:rFonts w:ascii="PT Astra Serif" w:hAnsi="PT Astra Serif"/>
          <w:color w:val="000000"/>
        </w:rPr>
        <w:t>«Ведомость коррекции персональных данных участников ГИА в аудитории», п</w:t>
      </w:r>
      <w:r w:rsidRPr="002B1CF5">
        <w:rPr>
          <w:rFonts w:ascii="PT Astra Serif" w:hAnsi="PT Astra Serif"/>
        </w:rPr>
        <w:t xml:space="preserve">осле окончания ТМ, </w:t>
      </w:r>
      <w:r w:rsidRPr="002B1CF5">
        <w:rPr>
          <w:rFonts w:ascii="PT Astra Serif" w:hAnsi="PT Astra Serif"/>
          <w:b/>
        </w:rPr>
        <w:t>обрабатываются в ОО</w:t>
      </w:r>
      <w:r w:rsidRPr="002B1CF5">
        <w:rPr>
          <w:rFonts w:ascii="PT Astra Serif" w:hAnsi="PT Astra Serif"/>
        </w:rPr>
        <w:t xml:space="preserve"> – вносятся исправления в подсистему «Параграф», после чего </w:t>
      </w:r>
      <w:r w:rsidRPr="002B1CF5">
        <w:rPr>
          <w:rFonts w:ascii="PT Astra Serif" w:hAnsi="PT Astra Serif"/>
          <w:b/>
        </w:rPr>
        <w:t>передаются Администратору ГИА района</w:t>
      </w:r>
      <w:r w:rsidRPr="002B1CF5">
        <w:rPr>
          <w:rFonts w:ascii="PT Astra Serif" w:hAnsi="PT Astra Serif"/>
        </w:rPr>
        <w:t>, для внесения изменений в подсистему «Экзамен».</w:t>
      </w:r>
    </w:p>
    <w:p w14:paraId="2402FBD6" w14:textId="44E977FB" w:rsidR="00467ABA" w:rsidRPr="002B1CF5" w:rsidRDefault="00467ABA" w:rsidP="00467ABA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КИМ и черновики остаются на хранении в ОО (координатору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не передаются!).</w:t>
      </w:r>
    </w:p>
    <w:p w14:paraId="3ED148D5" w14:textId="4BACAC1A" w:rsidR="00601F82" w:rsidRPr="002B1CF5" w:rsidRDefault="00467ABA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передает районному координатору в день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пакет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с комплектом именных бланков участников и документацией по проведению </w:t>
      </w:r>
      <w:r w:rsidR="006369FC" w:rsidRPr="002B1CF5">
        <w:rPr>
          <w:rFonts w:ascii="PT Astra Serif" w:hAnsi="PT Astra Serif"/>
        </w:rPr>
        <w:t>ТМ.</w:t>
      </w:r>
    </w:p>
    <w:p w14:paraId="3FB4D0FD" w14:textId="0903A0F9" w:rsidR="00601F82" w:rsidRPr="002B1CF5" w:rsidRDefault="00601F82" w:rsidP="00601F82">
      <w:pPr>
        <w:pStyle w:val="22"/>
        <w:rPr>
          <w:rFonts w:ascii="PT Astra Serif" w:hAnsi="PT Astra Serif"/>
        </w:rPr>
      </w:pPr>
      <w:bookmarkStart w:id="40" w:name="_Toc448310477"/>
      <w:bookmarkStart w:id="41" w:name="_Toc157411419"/>
      <w:r w:rsidRPr="002B1CF5">
        <w:rPr>
          <w:rFonts w:ascii="PT Astra Serif" w:hAnsi="PT Astra Serif"/>
        </w:rPr>
        <w:t>Инструкция для организаторов в аудитории</w:t>
      </w:r>
      <w:bookmarkEnd w:id="40"/>
      <w:bookmarkEnd w:id="41"/>
    </w:p>
    <w:p w14:paraId="445D911F" w14:textId="199434C9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2" w:name="_Toc448310479"/>
      <w:bookmarkStart w:id="43" w:name="_Toc157411420"/>
      <w:r w:rsidRPr="002B1CF5">
        <w:rPr>
          <w:rFonts w:ascii="PT Astra Serif" w:hAnsi="PT Astra Serif"/>
        </w:rPr>
        <w:t xml:space="preserve">Подготовка к проведению </w:t>
      </w:r>
      <w:bookmarkEnd w:id="42"/>
      <w:r w:rsidR="006369FC" w:rsidRPr="002B1CF5">
        <w:rPr>
          <w:rFonts w:ascii="PT Astra Serif" w:hAnsi="PT Astra Serif"/>
        </w:rPr>
        <w:t>тренировочных мероприятий</w:t>
      </w:r>
      <w:bookmarkEnd w:id="43"/>
    </w:p>
    <w:p w14:paraId="06B5D53E" w14:textId="7888F6C5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Организатору необходимо помнить, что </w:t>
      </w:r>
      <w:r w:rsidR="006369FC" w:rsidRPr="002B1CF5">
        <w:rPr>
          <w:rFonts w:ascii="PT Astra Serif" w:hAnsi="PT Astra Serif"/>
        </w:rPr>
        <w:t>ТМ</w:t>
      </w:r>
      <w:r w:rsidR="00917FD1" w:rsidRPr="002B1CF5">
        <w:rPr>
          <w:rFonts w:ascii="PT Astra Serif" w:hAnsi="PT Astra Serif"/>
        </w:rPr>
        <w:t xml:space="preserve"> проводится в спокойной и </w:t>
      </w:r>
      <w:r w:rsidRPr="002B1CF5">
        <w:rPr>
          <w:rFonts w:ascii="PT Astra Serif" w:hAnsi="PT Astra Serif"/>
        </w:rPr>
        <w:t>доброжелательной обстановке.</w:t>
      </w:r>
    </w:p>
    <w:p w14:paraId="08C26812" w14:textId="3D14447F" w:rsidR="00580212" w:rsidRPr="002B1CF5" w:rsidRDefault="00580212" w:rsidP="00467ABA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(в период с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момента входа в</w:t>
      </w:r>
      <w:r w:rsidR="00917FD1" w:rsidRPr="002B1CF5">
        <w:rPr>
          <w:rFonts w:ascii="PT Astra Serif" w:hAnsi="PT Astra Serif"/>
        </w:rPr>
        <w:t xml:space="preserve"> </w:t>
      </w:r>
      <w:r w:rsidR="00467ABA" w:rsidRPr="002B1CF5">
        <w:rPr>
          <w:rFonts w:ascii="PT Astra Serif" w:hAnsi="PT Astra Serif"/>
        </w:rPr>
        <w:t>ОО</w:t>
      </w:r>
      <w:r w:rsidR="00917FD1" w:rsidRPr="002B1CF5">
        <w:rPr>
          <w:rFonts w:ascii="PT Astra Serif" w:hAnsi="PT Astra Serif"/>
        </w:rPr>
        <w:t xml:space="preserve"> и </w:t>
      </w:r>
      <w:r w:rsidRPr="002B1CF5">
        <w:rPr>
          <w:rFonts w:ascii="PT Astra Serif" w:hAnsi="PT Astra Serif"/>
        </w:rPr>
        <w:t xml:space="preserve">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 организатору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аудитории </w:t>
      </w:r>
      <w:r w:rsidRPr="002B1CF5">
        <w:rPr>
          <w:rFonts w:ascii="PT Astra Serif" w:hAnsi="PT Astra Serif"/>
          <w:b/>
        </w:rPr>
        <w:t>запрещается:</w:t>
      </w:r>
    </w:p>
    <w:p w14:paraId="251F2506" w14:textId="57DC64CF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а) иметь при себе средства связи, электронно-вычислительную технику, </w:t>
      </w:r>
      <w:r w:rsidR="006369FC" w:rsidRPr="002B1CF5">
        <w:rPr>
          <w:rFonts w:ascii="PT Astra Serif" w:hAnsi="PT Astra Serif"/>
        </w:rPr>
        <w:br/>
      </w:r>
      <w:r w:rsidR="00917FD1" w:rsidRPr="002B1CF5">
        <w:rPr>
          <w:rFonts w:ascii="PT Astra Serif" w:hAnsi="PT Astra Serif"/>
        </w:rPr>
        <w:t xml:space="preserve">фото-, аудио- и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информации, художественную литературу и</w:t>
      </w:r>
      <w:r w:rsidR="00917FD1" w:rsidRPr="002B1CF5">
        <w:rPr>
          <w:rFonts w:ascii="PT Astra Serif" w:hAnsi="PT Astra Serif"/>
        </w:rPr>
        <w:t xml:space="preserve"> т.д.;</w:t>
      </w:r>
    </w:p>
    <w:p w14:paraId="36DC30A5" w14:textId="5EEDCB2A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б)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том числе передавать им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средства связи, 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7D218411" w14:textId="6BC22929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в) выносить из</w:t>
      </w:r>
      <w:r w:rsidR="00917FD1" w:rsidRPr="002B1CF5">
        <w:rPr>
          <w:rFonts w:ascii="PT Astra Serif" w:hAnsi="PT Astra Serif"/>
        </w:rPr>
        <w:t xml:space="preserve"> </w:t>
      </w:r>
      <w:r w:rsidR="00206121" w:rsidRPr="002B1CF5">
        <w:rPr>
          <w:rFonts w:ascii="PT Astra Serif" w:hAnsi="PT Astra Serif"/>
        </w:rPr>
        <w:t xml:space="preserve">аудиторий и </w:t>
      </w:r>
      <w:r w:rsidR="00467ABA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ЭМ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бумажном или электронном носителях, фотографировать ЭМ.</w:t>
      </w:r>
    </w:p>
    <w:p w14:paraId="54952AFA" w14:textId="7AA4F8AC" w:rsidR="00601F82" w:rsidRPr="002B1CF5" w:rsidRDefault="00601F82" w:rsidP="00A41E78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в аудитории </w:t>
      </w:r>
      <w:r w:rsidR="003D32D7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должен:</w:t>
      </w:r>
    </w:p>
    <w:p w14:paraId="799E950E" w14:textId="2831FA0A" w:rsidR="00601F82" w:rsidRPr="002B1CF5" w:rsidRDefault="00601F8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явиться в </w:t>
      </w:r>
      <w:r w:rsidR="00467ABA" w:rsidRPr="002B1CF5">
        <w:rPr>
          <w:rFonts w:ascii="PT Astra Serif" w:hAnsi="PT Astra Serif"/>
        </w:rPr>
        <w:t>ОО</w:t>
      </w:r>
      <w:r w:rsidR="006369FC" w:rsidRPr="002B1CF5">
        <w:rPr>
          <w:rFonts w:ascii="PT Astra Serif" w:hAnsi="PT Astra Serif"/>
        </w:rPr>
        <w:t xml:space="preserve"> не позднее, чем в 8:</w:t>
      </w:r>
      <w:r w:rsidRPr="002B1CF5">
        <w:rPr>
          <w:rFonts w:ascii="PT Astra Serif" w:hAnsi="PT Astra Serif"/>
        </w:rPr>
        <w:t>15;</w:t>
      </w:r>
    </w:p>
    <w:p w14:paraId="155B1B7B" w14:textId="2402E84F" w:rsidR="00580212" w:rsidRPr="002B1CF5" w:rsidRDefault="0058021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оставить личные вещи в месте хран</w:t>
      </w:r>
      <w:r w:rsidR="00467ABA" w:rsidRPr="002B1CF5">
        <w:rPr>
          <w:rFonts w:ascii="PT Astra Serif" w:hAnsi="PT Astra Serif"/>
        </w:rPr>
        <w:t>ения личных вещей организаторов</w:t>
      </w:r>
      <w:r w:rsidRPr="002B1CF5">
        <w:rPr>
          <w:rFonts w:ascii="PT Astra Serif" w:hAnsi="PT Astra Serif"/>
        </w:rPr>
        <w:t>;</w:t>
      </w:r>
    </w:p>
    <w:p w14:paraId="6780B537" w14:textId="6948F950" w:rsidR="00601F82" w:rsidRPr="002B1CF5" w:rsidRDefault="0058021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у руководителя </w:t>
      </w:r>
      <w:r w:rsidR="00467ABA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информацию распределении по аудиториям </w:t>
      </w:r>
      <w:r w:rsidR="00467ABA" w:rsidRPr="002B1CF5">
        <w:rPr>
          <w:rFonts w:ascii="PT Astra Serif" w:hAnsi="PT Astra Serif"/>
        </w:rPr>
        <w:t>ОО</w:t>
      </w:r>
      <w:r w:rsidR="00601F82" w:rsidRPr="002B1CF5">
        <w:rPr>
          <w:rFonts w:ascii="PT Astra Serif" w:hAnsi="PT Astra Serif"/>
        </w:rPr>
        <w:t>.</w:t>
      </w:r>
    </w:p>
    <w:p w14:paraId="4FB4E721" w14:textId="1974E107" w:rsidR="00601F82" w:rsidRPr="002B1CF5" w:rsidRDefault="00601F82" w:rsidP="00A41E78">
      <w:pPr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</w:rPr>
        <w:t xml:space="preserve">Не позднее, чем за 45 минут до начала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организатор в аудитории должен </w:t>
      </w:r>
      <w:r w:rsidRPr="002B1CF5">
        <w:rPr>
          <w:rFonts w:ascii="PT Astra Serif" w:hAnsi="PT Astra Serif"/>
          <w:color w:val="000000"/>
        </w:rPr>
        <w:t xml:space="preserve">получить у руководителя </w:t>
      </w:r>
      <w:r w:rsidR="00A41E78" w:rsidRPr="002B1CF5">
        <w:rPr>
          <w:rFonts w:ascii="PT Astra Serif" w:hAnsi="PT Astra Serif"/>
          <w:color w:val="000000"/>
        </w:rPr>
        <w:t>ОО</w:t>
      </w:r>
      <w:r w:rsidRPr="002B1CF5">
        <w:rPr>
          <w:rFonts w:ascii="PT Astra Serif" w:hAnsi="PT Astra Serif"/>
          <w:color w:val="000000"/>
        </w:rPr>
        <w:t>:</w:t>
      </w:r>
    </w:p>
    <w:p w14:paraId="141CD4E0" w14:textId="52B03909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</w:t>
      </w:r>
      <w:r w:rsidR="00206121" w:rsidRPr="002B1CF5">
        <w:rPr>
          <w:rFonts w:ascii="PT Astra Serif" w:hAnsi="PT Astra Serif"/>
        </w:rPr>
        <w:t>ополнительных бланков ответов №</w:t>
      </w:r>
      <w:r w:rsidRPr="002B1CF5">
        <w:rPr>
          <w:rFonts w:ascii="PT Astra Serif" w:hAnsi="PT Astra Serif"/>
        </w:rPr>
        <w:t>2»;</w:t>
      </w:r>
    </w:p>
    <w:p w14:paraId="23834B01" w14:textId="77777777" w:rsidR="009D09C6" w:rsidRPr="002B1CF5" w:rsidRDefault="009D09C6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 №2;</w:t>
      </w:r>
    </w:p>
    <w:p w14:paraId="7EE12AE5" w14:textId="2205FC9E" w:rsidR="009D09C6" w:rsidRPr="002B1CF5" w:rsidRDefault="009D09C6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 xml:space="preserve">краткую инструкцию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311F5E6E" w14:textId="52F3571C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КИМ;</w:t>
      </w:r>
    </w:p>
    <w:p w14:paraId="363C3241" w14:textId="4EDC6DD3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14:paraId="6A6B20D1" w14:textId="2AD6D8CE" w:rsidR="00E9514F" w:rsidRPr="002B1CF5" w:rsidRDefault="00E9514F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</w:t>
      </w:r>
    </w:p>
    <w:p w14:paraId="3E60C8F2" w14:textId="77777777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именные бланки ответов;</w:t>
      </w:r>
    </w:p>
    <w:p w14:paraId="2209C3E2" w14:textId="754EB279" w:rsidR="00601F82" w:rsidRPr="002B1CF5" w:rsidRDefault="00A41E78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</w:t>
      </w:r>
      <w:r w:rsidR="00601F82" w:rsidRPr="002B1CF5">
        <w:rPr>
          <w:rFonts w:ascii="PT Astra Serif" w:hAnsi="PT Astra Serif"/>
        </w:rPr>
        <w:t>.</w:t>
      </w:r>
    </w:p>
    <w:p w14:paraId="63CA600A" w14:textId="0E59084A" w:rsidR="00601F82" w:rsidRPr="002B1CF5" w:rsidRDefault="00601F82" w:rsidP="00A41E78">
      <w:pPr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Не позднее, чем за 45 минут до начала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организаторы должны пройти в</w:t>
      </w:r>
      <w:r w:rsidR="00917FD1" w:rsidRPr="002B1CF5">
        <w:rPr>
          <w:rFonts w:ascii="PT Astra Serif" w:hAnsi="PT Astra Serif"/>
          <w:color w:val="000000"/>
        </w:rPr>
        <w:t xml:space="preserve"> </w:t>
      </w:r>
      <w:r w:rsidRPr="002B1CF5">
        <w:rPr>
          <w:rFonts w:ascii="PT Astra Serif" w:hAnsi="PT Astra Serif"/>
          <w:color w:val="000000"/>
        </w:rPr>
        <w:t>свою аудиторию, проверить ее готовность и приступить к выполнению своих обязанностей:</w:t>
      </w:r>
    </w:p>
    <w:p w14:paraId="1DBC122A" w14:textId="0C71CEB6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раздать на рабочие места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черновики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(минимальное количество – два листа) на каждого участника </w:t>
      </w:r>
      <w:r w:rsidR="006369FC" w:rsidRPr="002B1CF5">
        <w:rPr>
          <w:rFonts w:ascii="PT Astra Serif" w:hAnsi="PT Astra Serif"/>
        </w:rPr>
        <w:t>ТМ.</w:t>
      </w:r>
    </w:p>
    <w:p w14:paraId="62E563E6" w14:textId="089FB62F" w:rsidR="00601F82" w:rsidRPr="002B1CF5" w:rsidRDefault="00601F82" w:rsidP="00A41E78">
      <w:pPr>
        <w:pStyle w:val="a"/>
        <w:numPr>
          <w:ilvl w:val="0"/>
          <w:numId w:val="0"/>
        </w:numPr>
        <w:tabs>
          <w:tab w:val="clear" w:pos="1134"/>
        </w:tabs>
        <w:spacing w:line="240" w:lineRule="auto"/>
        <w:ind w:firstLine="709"/>
        <w:rPr>
          <w:rFonts w:ascii="PT Astra Serif" w:hAnsi="PT Astra Serif"/>
        </w:rPr>
      </w:pPr>
    </w:p>
    <w:p w14:paraId="6010CA84" w14:textId="2D20899C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4" w:name="_Toc448310480"/>
      <w:bookmarkStart w:id="45" w:name="_Toc157411421"/>
      <w:r w:rsidRPr="002B1CF5">
        <w:rPr>
          <w:rFonts w:ascii="PT Astra Serif" w:hAnsi="PT Astra Serif"/>
        </w:rPr>
        <w:t xml:space="preserve">Проведение </w:t>
      </w:r>
      <w:r w:rsidR="006369FC" w:rsidRPr="002B1CF5">
        <w:rPr>
          <w:rFonts w:ascii="PT Astra Serif" w:hAnsi="PT Astra Serif"/>
        </w:rPr>
        <w:t>тренировочных мероприятий</w:t>
      </w:r>
      <w:r w:rsidRPr="002B1CF5">
        <w:rPr>
          <w:rFonts w:ascii="PT Astra Serif" w:hAnsi="PT Astra Serif"/>
        </w:rPr>
        <w:t xml:space="preserve"> в аудитории</w:t>
      </w:r>
      <w:bookmarkEnd w:id="44"/>
      <w:bookmarkEnd w:id="45"/>
    </w:p>
    <w:p w14:paraId="27B612C9" w14:textId="7D940FF0" w:rsidR="00601F82" w:rsidRPr="002B1CF5" w:rsidRDefault="00601F82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Вход участников в аудиторию </w:t>
      </w:r>
      <w:r w:rsidR="003D32D7" w:rsidRPr="002B1CF5">
        <w:rPr>
          <w:rFonts w:ascii="PT Astra Serif" w:hAnsi="PT Astra Serif"/>
        </w:rPr>
        <w:t xml:space="preserve">проведения </w:t>
      </w:r>
      <w:r w:rsidR="006369FC" w:rsidRPr="002B1CF5">
        <w:rPr>
          <w:rFonts w:ascii="PT Astra Serif" w:hAnsi="PT Astra Serif"/>
        </w:rPr>
        <w:t>тренировочного мероприятия</w:t>
      </w:r>
    </w:p>
    <w:p w14:paraId="0EFB656A" w14:textId="5C0236BD" w:rsidR="00601F82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Ответственный организатор при входе участников </w:t>
      </w:r>
      <w:r w:rsidR="00E9514F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аудиторию должен:</w:t>
      </w:r>
    </w:p>
    <w:p w14:paraId="5D6E566B" w14:textId="58909B88"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сверить данные документа, удостоверяющего личность участника, с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данными в форме ППЭ-05-02 «Ведомость учета участников ГИА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экзаменационных материалов в аудитории ППЭ»;</w:t>
      </w:r>
    </w:p>
    <w:p w14:paraId="6CF62893" w14:textId="77777777"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поставить отметку «</w:t>
      </w:r>
      <w:r w:rsidRPr="002B1CF5">
        <w:rPr>
          <w:rFonts w:ascii="PT Astra Serif" w:hAnsi="PT Astra Serif"/>
          <w:lang w:val="en-US"/>
        </w:rPr>
        <w:t>V</w:t>
      </w:r>
      <w:r w:rsidRPr="002B1CF5">
        <w:rPr>
          <w:rFonts w:ascii="PT Astra Serif" w:hAnsi="PT Astra Serif"/>
        </w:rPr>
        <w:t>» в форме ППЭ-05-02 в графе 6 «Явился».</w:t>
      </w:r>
    </w:p>
    <w:p w14:paraId="3A7F8A36" w14:textId="09FCE220"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расхождения персональных данных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документе, удостоверяющем личность, с данными в форме ППЭ-05-02 «Ведомость учета участников ГИА и ЭМ в аудитории ППЭ» </w:t>
      </w:r>
      <w:r w:rsidR="00615386" w:rsidRPr="002B1CF5">
        <w:rPr>
          <w:rFonts w:ascii="PT Astra Serif" w:hAnsi="PT Astra Serif"/>
        </w:rPr>
        <w:t xml:space="preserve">зафиксировать этот факт </w:t>
      </w:r>
      <w:r w:rsidR="006369FC" w:rsidRPr="002B1CF5">
        <w:rPr>
          <w:rFonts w:ascii="PT Astra Serif" w:hAnsi="PT Astra Serif"/>
        </w:rPr>
        <w:br/>
      </w:r>
      <w:r w:rsidR="00616648" w:rsidRPr="002B1CF5">
        <w:rPr>
          <w:rFonts w:ascii="PT Astra Serif" w:hAnsi="PT Astra Serif"/>
        </w:rPr>
        <w:t xml:space="preserve">заполнив </w:t>
      </w:r>
      <w:r w:rsidR="00616648" w:rsidRPr="002B1CF5">
        <w:rPr>
          <w:rFonts w:ascii="PT Astra Serif" w:hAnsi="PT Astra Serif"/>
          <w:color w:val="000000"/>
        </w:rPr>
        <w:t>форму ППЭ-12-02 «Ведомость коррекции персональных данных участников ГИА в аудитории»</w:t>
      </w:r>
      <w:r w:rsidRPr="002B1CF5">
        <w:rPr>
          <w:rFonts w:ascii="PT Astra Serif" w:hAnsi="PT Astra Serif"/>
        </w:rPr>
        <w:t>;</w:t>
      </w:r>
    </w:p>
    <w:p w14:paraId="49E6085E" w14:textId="2318D44A" w:rsidR="00601F82" w:rsidRPr="002B1CF5" w:rsidRDefault="00616648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направить </w:t>
      </w:r>
      <w:r w:rsidR="00601F82" w:rsidRPr="002B1CF5">
        <w:rPr>
          <w:rFonts w:ascii="PT Astra Serif" w:hAnsi="PT Astra Serif"/>
        </w:rPr>
        <w:t>участник</w:t>
      </w:r>
      <w:r w:rsidRPr="002B1CF5">
        <w:rPr>
          <w:rFonts w:ascii="PT Astra Serif" w:hAnsi="PT Astra Serif"/>
        </w:rPr>
        <w:t xml:space="preserve">а на свободное </w:t>
      </w:r>
      <w:r w:rsidR="006817D1" w:rsidRPr="002B1CF5">
        <w:rPr>
          <w:rFonts w:ascii="PT Astra Serif" w:hAnsi="PT Astra Serif"/>
        </w:rPr>
        <w:t>или назначенное (по усмотрению руководителя ОО)</w:t>
      </w:r>
      <w:r w:rsidRPr="002B1CF5">
        <w:rPr>
          <w:rFonts w:ascii="PT Astra Serif" w:hAnsi="PT Astra Serif"/>
        </w:rPr>
        <w:t xml:space="preserve"> </w:t>
      </w:r>
      <w:r w:rsidR="006817D1" w:rsidRPr="002B1CF5">
        <w:rPr>
          <w:rFonts w:ascii="PT Astra Serif" w:hAnsi="PT Astra Serif"/>
        </w:rPr>
        <w:t xml:space="preserve">место </w:t>
      </w:r>
      <w:r w:rsidR="00601F82" w:rsidRPr="002B1CF5">
        <w:rPr>
          <w:rFonts w:ascii="PT Astra Serif" w:hAnsi="PT Astra Serif"/>
        </w:rPr>
        <w:t>в аудитории.</w:t>
      </w:r>
      <w:r w:rsidR="006817D1" w:rsidRPr="002B1CF5">
        <w:rPr>
          <w:rFonts w:ascii="PT Astra Serif" w:hAnsi="PT Astra Serif"/>
        </w:rPr>
        <w:t xml:space="preserve"> Участники должны размещаться по одному человеку за рабочим столом.</w:t>
      </w:r>
    </w:p>
    <w:p w14:paraId="18DBD452" w14:textId="77777777" w:rsidR="00601F82" w:rsidRPr="002B1CF5" w:rsidRDefault="00601F82" w:rsidP="00601F82">
      <w:pPr>
        <w:rPr>
          <w:rFonts w:ascii="PT Astra Serif" w:hAnsi="PT Astra Serif"/>
          <w:i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601F82" w:rsidRPr="002B1CF5" w14:paraId="510D362B" w14:textId="77777777" w:rsidTr="00615386">
        <w:tc>
          <w:tcPr>
            <w:tcW w:w="782" w:type="dxa"/>
          </w:tcPr>
          <w:p w14:paraId="242FA6E1" w14:textId="77777777" w:rsidR="00601F82" w:rsidRPr="002B1CF5" w:rsidRDefault="00601F82" w:rsidP="00601F82">
            <w:pPr>
              <w:ind w:firstLine="0"/>
              <w:jc w:val="center"/>
              <w:rPr>
                <w:rFonts w:ascii="PT Astra Serif" w:hAnsi="PT Astra Serif"/>
                <w:i/>
                <w:lang w:val="en-US"/>
              </w:rPr>
            </w:pPr>
            <w:r w:rsidRPr="002B1CF5">
              <w:rPr>
                <w:rFonts w:ascii="PT Astra Serif" w:hAnsi="PT Astra Serif"/>
                <w:i/>
                <w:noProof/>
              </w:rPr>
              <w:drawing>
                <wp:inline distT="0" distB="0" distL="0" distR="0" wp14:anchorId="7F2A0DB0" wp14:editId="0B5C0849">
                  <wp:extent cx="360000" cy="36000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5321C19B" w14:textId="73EC8963" w:rsidR="00601F82" w:rsidRPr="002B1CF5" w:rsidRDefault="00601F82" w:rsidP="006817D1">
            <w:pPr>
              <w:spacing w:line="240" w:lineRule="auto"/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Участники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могут взять с собой в аудиторию только документ, удостоверяющий личность, черную </w:t>
            </w:r>
            <w:proofErr w:type="spellStart"/>
            <w:r w:rsidRPr="002B1CF5">
              <w:rPr>
                <w:rFonts w:ascii="PT Astra Serif" w:hAnsi="PT Astra Serif"/>
                <w:i/>
              </w:rPr>
              <w:t>гелевую</w:t>
            </w:r>
            <w:proofErr w:type="spellEnd"/>
            <w:r w:rsidRPr="002B1CF5">
              <w:rPr>
                <w:rFonts w:ascii="PT Astra Serif" w:hAnsi="PT Astra Serif"/>
                <w:i/>
              </w:rPr>
              <w:t xml:space="preserve"> или капиллярную ручку, при необходимости лекарства и питание, а также </w:t>
            </w:r>
            <w:r w:rsidR="006817D1" w:rsidRPr="002B1CF5">
              <w:rPr>
                <w:rFonts w:ascii="PT Astra Serif" w:hAnsi="PT Astra Serif"/>
                <w:i/>
              </w:rPr>
              <w:t>линейку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14:paraId="02E3E7D1" w14:textId="77777777" w:rsidR="00601F82" w:rsidRPr="002B1CF5" w:rsidRDefault="00601F82" w:rsidP="00601F82">
      <w:pPr>
        <w:rPr>
          <w:rFonts w:ascii="PT Astra Serif" w:hAnsi="PT Astra Serif"/>
        </w:rPr>
      </w:pPr>
    </w:p>
    <w:p w14:paraId="7C40E861" w14:textId="77777777" w:rsidR="00601F82" w:rsidRPr="002B1CF5" w:rsidRDefault="00601F82" w:rsidP="00601F82">
      <w:pPr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должен:</w:t>
      </w:r>
    </w:p>
    <w:p w14:paraId="4715EEA7" w14:textId="0A2E8144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помочь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занять отведенное ему место, при этом следить, чтобы участники не менялись местами;</w:t>
      </w:r>
    </w:p>
    <w:p w14:paraId="2F715AC7" w14:textId="1F58DA25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напомнить участникам о запрете иметь при себе во время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средства связи, 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2AB46387" w14:textId="193E89C2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 xml:space="preserve">проверить, что черная </w:t>
      </w:r>
      <w:proofErr w:type="spellStart"/>
      <w:r w:rsidRPr="002B1CF5">
        <w:rPr>
          <w:rFonts w:ascii="PT Astra Serif" w:hAnsi="PT Astra Serif"/>
        </w:rPr>
        <w:t>гелевая</w:t>
      </w:r>
      <w:proofErr w:type="spellEnd"/>
      <w:r w:rsidRPr="002B1CF5">
        <w:rPr>
          <w:rFonts w:ascii="PT Astra Serif" w:hAnsi="PT Astra Serif"/>
        </w:rPr>
        <w:t xml:space="preserve"> или капиллярная ручка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пишет неразрывной черной линией (при необходимости заменить ручку).</w:t>
      </w:r>
    </w:p>
    <w:p w14:paraId="13A8FBBE" w14:textId="5D94201C" w:rsidR="00601F82" w:rsidRPr="002B1CF5" w:rsidRDefault="00601F82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И</w:t>
      </w:r>
      <w:r w:rsidR="00615386" w:rsidRPr="002B1CF5">
        <w:rPr>
          <w:rFonts w:ascii="PT Astra Serif" w:hAnsi="PT Astra Serif"/>
        </w:rPr>
        <w:t>нструктаж участников</w:t>
      </w:r>
    </w:p>
    <w:p w14:paraId="5F554710" w14:textId="1A1D5640" w:rsidR="009B38D7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Инструктаж состоит из двух частей. Первая ча</w:t>
      </w:r>
      <w:r w:rsidR="006369FC" w:rsidRPr="002B1CF5">
        <w:rPr>
          <w:rFonts w:ascii="PT Astra Serif" w:hAnsi="PT Astra Serif"/>
        </w:rPr>
        <w:t xml:space="preserve">сть инструктажа проводится </w:t>
      </w:r>
      <w:r w:rsidR="006369FC" w:rsidRPr="002B1CF5">
        <w:rPr>
          <w:rFonts w:ascii="PT Astra Serif" w:hAnsi="PT Astra Serif"/>
        </w:rPr>
        <w:br/>
        <w:t>с 09:</w:t>
      </w:r>
      <w:r w:rsidRPr="002B1CF5">
        <w:rPr>
          <w:rFonts w:ascii="PT Astra Serif" w:hAnsi="PT Astra Serif"/>
        </w:rPr>
        <w:t xml:space="preserve">50 и включает в себя информирование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 порядке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правилах оформления работы, продолжительности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 случаях удаления с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а также о том, что записи на КИМ и листах бумаги для черновиков не</w:t>
      </w:r>
      <w:r w:rsidR="0020612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обрабатываются и не проверяются.</w:t>
      </w:r>
    </w:p>
    <w:p w14:paraId="54CE5F9F" w14:textId="208E5913" w:rsidR="00601F82" w:rsidRPr="002B1CF5" w:rsidRDefault="00601F82" w:rsidP="00601F82">
      <w:pPr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Выдача </w:t>
      </w:r>
      <w:r w:rsidR="009B38D7" w:rsidRPr="002B1CF5">
        <w:rPr>
          <w:rFonts w:ascii="PT Astra Serif" w:hAnsi="PT Astra Serif"/>
          <w:b/>
        </w:rPr>
        <w:t xml:space="preserve">материалов (бланков и </w:t>
      </w:r>
      <w:r w:rsidRPr="002B1CF5">
        <w:rPr>
          <w:rFonts w:ascii="PT Astra Serif" w:hAnsi="PT Astra Serif"/>
          <w:b/>
        </w:rPr>
        <w:t>КИМ</w:t>
      </w:r>
      <w:r w:rsidR="009B38D7" w:rsidRPr="002B1CF5">
        <w:rPr>
          <w:rFonts w:ascii="PT Astra Serif" w:hAnsi="PT Astra Serif"/>
          <w:b/>
        </w:rPr>
        <w:t>)</w:t>
      </w:r>
      <w:r w:rsidR="006369FC" w:rsidRPr="002B1CF5">
        <w:rPr>
          <w:rFonts w:ascii="PT Astra Serif" w:hAnsi="PT Astra Serif"/>
          <w:b/>
        </w:rPr>
        <w:t xml:space="preserve"> не ранее 10:</w:t>
      </w:r>
      <w:r w:rsidRPr="002B1CF5">
        <w:rPr>
          <w:rFonts w:ascii="PT Astra Serif" w:hAnsi="PT Astra Serif"/>
          <w:b/>
        </w:rPr>
        <w:t>00.</w:t>
      </w:r>
    </w:p>
    <w:p w14:paraId="0C372810" w14:textId="513AE748" w:rsidR="00601F82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Организаторы </w:t>
      </w:r>
      <w:r w:rsidR="009B38D7" w:rsidRPr="002B1CF5">
        <w:rPr>
          <w:rFonts w:ascii="PT Astra Serif" w:hAnsi="PT Astra Serif"/>
        </w:rPr>
        <w:t xml:space="preserve">по ходу инструктажа </w:t>
      </w:r>
      <w:r w:rsidRPr="002B1CF5">
        <w:rPr>
          <w:rFonts w:ascii="PT Astra Serif" w:hAnsi="PT Astra Serif"/>
        </w:rPr>
        <w:t xml:space="preserve">должны раздать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именные бланки ответов.</w:t>
      </w:r>
    </w:p>
    <w:p w14:paraId="215442D3" w14:textId="31DCFE0D" w:rsidR="009B38D7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Организаторы</w:t>
      </w:r>
      <w:r w:rsidRPr="002B1CF5">
        <w:rPr>
          <w:rFonts w:ascii="PT Astra Serif" w:hAnsi="PT Astra Serif"/>
        </w:rPr>
        <w:t xml:space="preserve"> должны проконтролировать, чтобы все 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расписались в бланке ответов №1.</w:t>
      </w:r>
    </w:p>
    <w:p w14:paraId="50557073" w14:textId="3C5C0949" w:rsidR="009B38D7" w:rsidRPr="002B1CF5" w:rsidRDefault="009B38D7" w:rsidP="00615386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>В случае если участник отказывается ставить личную подпись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</w:t>
      </w:r>
      <w:r w:rsidR="00917FD1" w:rsidRPr="002B1CF5">
        <w:rPr>
          <w:rFonts w:ascii="PT Astra Serif" w:hAnsi="PT Astra Serif"/>
        </w:rPr>
        <w:t xml:space="preserve">, организатор в </w:t>
      </w:r>
      <w:r w:rsidRPr="002B1CF5">
        <w:rPr>
          <w:rFonts w:ascii="PT Astra Serif" w:hAnsi="PT Astra Serif"/>
        </w:rPr>
        <w:t>аудитории ставит в</w:t>
      </w:r>
      <w:r w:rsidR="00F24AC4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 свою подпись.</w:t>
      </w:r>
    </w:p>
    <w:p w14:paraId="2ADBB5A6" w14:textId="44F89819" w:rsidR="009B38D7" w:rsidRPr="002B1CF5" w:rsidRDefault="00601F82" w:rsidP="00615386">
      <w:pPr>
        <w:tabs>
          <w:tab w:val="left" w:pos="851"/>
          <w:tab w:val="left" w:pos="1134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Организаторы </w:t>
      </w:r>
      <w:r w:rsidRPr="002B1CF5">
        <w:rPr>
          <w:rFonts w:ascii="PT Astra Serif" w:hAnsi="PT Astra Serif"/>
        </w:rPr>
        <w:t xml:space="preserve">должны раздать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варианты КИМ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свободном порядке</w:t>
      </w:r>
      <w:r w:rsidR="009B38D7" w:rsidRPr="002B1CF5">
        <w:rPr>
          <w:rFonts w:ascii="PT Astra Serif" w:hAnsi="PT Astra Serif"/>
        </w:rPr>
        <w:t>,</w:t>
      </w:r>
      <w:r w:rsidR="009B38D7" w:rsidRPr="002B1CF5">
        <w:rPr>
          <w:rFonts w:ascii="PT Astra Serif" w:eastAsia="Calibri" w:hAnsi="PT Astra Serif"/>
        </w:rPr>
        <w:t xml:space="preserve"> дать указание участникам </w:t>
      </w:r>
      <w:r w:rsidR="006369FC" w:rsidRPr="002B1CF5">
        <w:rPr>
          <w:rFonts w:ascii="PT Astra Serif" w:hAnsi="PT Astra Serif"/>
        </w:rPr>
        <w:t>ТМ</w:t>
      </w:r>
      <w:r w:rsidR="009B38D7" w:rsidRPr="002B1CF5">
        <w:rPr>
          <w:rFonts w:ascii="PT Astra Serif" w:eastAsia="Calibri" w:hAnsi="PT Astra Serif"/>
        </w:rPr>
        <w:t xml:space="preserve"> проверить качество КИМ;</w:t>
      </w:r>
      <w:r w:rsidR="009B38D7" w:rsidRPr="002B1CF5">
        <w:rPr>
          <w:rFonts w:ascii="PT Astra Serif" w:hAnsi="PT Astra Serif"/>
        </w:rPr>
        <w:t xml:space="preserve"> в случае обнаружения брака или некомплектности КИМ</w:t>
      </w:r>
      <w:r w:rsidR="00917FD1" w:rsidRPr="002B1CF5">
        <w:rPr>
          <w:rFonts w:ascii="PT Astra Serif" w:hAnsi="PT Astra Serif"/>
        </w:rPr>
        <w:t xml:space="preserve"> </w:t>
      </w:r>
      <w:r w:rsidR="009B38D7" w:rsidRPr="002B1CF5">
        <w:rPr>
          <w:rFonts w:ascii="PT Astra Serif" w:hAnsi="PT Astra Serif"/>
        </w:rPr>
        <w:t>организаторы выдают участнику другой экземпляр КИМ.</w:t>
      </w:r>
    </w:p>
    <w:p w14:paraId="7068895D" w14:textId="77777777" w:rsidR="00601F82" w:rsidRPr="002B1CF5" w:rsidRDefault="00601F82" w:rsidP="00601F82">
      <w:pPr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601F82" w:rsidRPr="002B1CF5" w14:paraId="772D0B42" w14:textId="77777777" w:rsidTr="00601F82">
        <w:tc>
          <w:tcPr>
            <w:tcW w:w="704" w:type="dxa"/>
          </w:tcPr>
          <w:p w14:paraId="756AB4E9" w14:textId="77777777" w:rsidR="00601F82" w:rsidRPr="002B1CF5" w:rsidRDefault="00601F82" w:rsidP="00601F82">
            <w:pPr>
              <w:ind w:firstLine="0"/>
              <w:jc w:val="center"/>
              <w:rPr>
                <w:rFonts w:ascii="PT Astra Serif" w:hAnsi="PT Astra Serif"/>
                <w:lang w:val="en-US"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61C42F76" wp14:editId="3E5DA778">
                  <wp:extent cx="360000" cy="36000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19AB3FDD" w14:textId="77777777" w:rsidR="00601F82" w:rsidRPr="002B1CF5" w:rsidRDefault="00601F82" w:rsidP="00601F82">
            <w:pPr>
              <w:ind w:firstLine="0"/>
              <w:rPr>
                <w:rFonts w:ascii="PT Astra Serif" w:hAnsi="PT Astra Serif"/>
                <w:b/>
                <w:sz w:val="40"/>
              </w:rPr>
            </w:pPr>
            <w:r w:rsidRPr="002B1CF5">
              <w:rPr>
                <w:rFonts w:ascii="PT Astra Serif" w:hAnsi="PT Astra Serif"/>
                <w:b/>
                <w:sz w:val="40"/>
              </w:rPr>
              <w:t>ВНИМАНИЕ</w:t>
            </w:r>
          </w:p>
          <w:p w14:paraId="59BDC671" w14:textId="22252E4B" w:rsidR="00601F82" w:rsidRPr="002B1CF5" w:rsidRDefault="00601F82" w:rsidP="00601F82">
            <w:pPr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В поле «ВАРИАНТ» на всех именных бланках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</w:t>
            </w:r>
            <w:r w:rsidRPr="002B1CF5">
              <w:rPr>
                <w:rFonts w:ascii="PT Astra Serif" w:hAnsi="PT Astra Serif"/>
                <w:b/>
                <w:i/>
              </w:rPr>
              <w:t>организатор</w:t>
            </w:r>
            <w:r w:rsidRPr="002B1CF5">
              <w:rPr>
                <w:rFonts w:ascii="PT Astra Serif" w:hAnsi="PT Astra Serif"/>
                <w:i/>
              </w:rPr>
              <w:t xml:space="preserve"> в аудитории должен </w:t>
            </w:r>
            <w:r w:rsidRPr="002B1CF5">
              <w:rPr>
                <w:rFonts w:ascii="PT Astra Serif" w:hAnsi="PT Astra Serif"/>
                <w:b/>
                <w:i/>
              </w:rPr>
              <w:t>вписать номер варианта</w:t>
            </w:r>
            <w:r w:rsidRPr="002B1CF5">
              <w:rPr>
                <w:rFonts w:ascii="PT Astra Serif" w:hAnsi="PT Astra Serif"/>
                <w:i/>
              </w:rPr>
              <w:t xml:space="preserve">, </w:t>
            </w:r>
            <w:r w:rsidRPr="002B1CF5">
              <w:rPr>
                <w:rFonts w:ascii="PT Astra Serif" w:hAnsi="PT Astra Serif"/>
                <w:b/>
                <w:i/>
              </w:rPr>
              <w:t>фактически выданного</w:t>
            </w:r>
            <w:r w:rsidRPr="002B1CF5">
              <w:rPr>
                <w:rFonts w:ascii="PT Astra Serif" w:hAnsi="PT Astra Serif"/>
                <w:i/>
              </w:rPr>
              <w:t xml:space="preserve"> участнику </w:t>
            </w:r>
            <w:r w:rsidR="00387BE1" w:rsidRPr="002B1CF5">
              <w:rPr>
                <w:rFonts w:ascii="PT Astra Serif" w:hAnsi="PT Astra Serif"/>
                <w:i/>
              </w:rPr>
              <w:t>диагностической работы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  <w:p w14:paraId="6072CFFD" w14:textId="77777777" w:rsidR="00601F82" w:rsidRPr="002B1CF5" w:rsidRDefault="00601F82" w:rsidP="00601F82">
            <w:pPr>
              <w:ind w:firstLine="0"/>
              <w:rPr>
                <w:rFonts w:ascii="PT Astra Serif" w:hAnsi="PT Astra Serif"/>
                <w:i/>
                <w:u w:val="single"/>
              </w:rPr>
            </w:pPr>
          </w:p>
          <w:p w14:paraId="2FA20F2D" w14:textId="4FB5D84C" w:rsidR="00601F82" w:rsidRPr="002B1CF5" w:rsidRDefault="00601F82" w:rsidP="00615386">
            <w:pPr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b/>
                <w:i/>
              </w:rPr>
              <w:t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будут признаны неверными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14:paraId="0C2A1E0F" w14:textId="113970D5"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инструктажа организатор в аудитории должен объявить начало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продолжительность и время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зафиксировать на доске (информационном стенде) время начала и окон</w:t>
      </w:r>
      <w:r w:rsidR="006369FC" w:rsidRPr="002B1CF5">
        <w:rPr>
          <w:rFonts w:ascii="PT Astra Serif" w:hAnsi="PT Astra Serif"/>
        </w:rPr>
        <w:t>чания ТМ</w:t>
      </w:r>
      <w:r w:rsidRPr="002B1CF5">
        <w:rPr>
          <w:rFonts w:ascii="PT Astra Serif" w:hAnsi="PT Astra Serif"/>
        </w:rPr>
        <w:t xml:space="preserve">. </w:t>
      </w:r>
    </w:p>
    <w:p w14:paraId="5EBC2269" w14:textId="0D3E48BF" w:rsidR="00F764E3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продолжительность выполнения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</w:t>
      </w:r>
      <w:r w:rsidR="00917FD1" w:rsidRPr="002B1CF5">
        <w:rPr>
          <w:rFonts w:ascii="PT Astra Serif" w:hAnsi="PT Astra Serif"/>
        </w:rPr>
        <w:t xml:space="preserve"> включается время, выделенное на </w:t>
      </w:r>
      <w:r w:rsidRPr="002B1CF5">
        <w:rPr>
          <w:rFonts w:ascii="PT Astra Serif" w:hAnsi="PT Astra Serif"/>
        </w:rPr>
        <w:t xml:space="preserve">подготовительные мероприятия (инструктаж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выдачу им материалов, настройку необходимых технических средств, используемых при проведении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).</w:t>
      </w:r>
    </w:p>
    <w:p w14:paraId="79F5B774" w14:textId="5FC3BCCD" w:rsidR="00601F82" w:rsidRPr="002B1CF5" w:rsidRDefault="009B38D7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Проведение</w:t>
      </w:r>
      <w:r w:rsidR="00601F82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</w:p>
    <w:p w14:paraId="49B87D85" w14:textId="29798CFF" w:rsidR="00615386" w:rsidRPr="002B1CF5" w:rsidRDefault="00616648" w:rsidP="00615386">
      <w:pPr>
        <w:spacing w:line="240" w:lineRule="auto"/>
        <w:rPr>
          <w:rFonts w:ascii="PT Astra Serif" w:hAnsi="PT Astra Serif"/>
        </w:rPr>
      </w:pPr>
      <w:proofErr w:type="gramStart"/>
      <w:r w:rsidRPr="002B1CF5">
        <w:rPr>
          <w:rFonts w:ascii="PT Astra Serif" w:hAnsi="PT Astra Serif"/>
        </w:rPr>
        <w:t>Во время</w:t>
      </w:r>
      <w:proofErr w:type="gramEnd"/>
      <w:r w:rsidR="00615386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  <w:r w:rsidR="00615386" w:rsidRPr="002B1CF5">
        <w:rPr>
          <w:rFonts w:ascii="PT Astra Serif" w:hAnsi="PT Astra Serif"/>
        </w:rPr>
        <w:t xml:space="preserve"> организатор в аудитории должен следить за порядком в аудитории и не допускать:</w:t>
      </w:r>
    </w:p>
    <w:p w14:paraId="45B422C5" w14:textId="1A45E2DE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разговоров участников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>между собой;</w:t>
      </w:r>
    </w:p>
    <w:p w14:paraId="2AA6B609" w14:textId="2691CD2D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 xml:space="preserve">обмена любыми материалами и предметами между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58A24246" w14:textId="3722E2A9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наличия средств связи, электронно-вычислительной техники, фото-, аудио- и видеоаппаратуры, справочных материалов, кроме разрешенных, которые содержатся </w:t>
      </w:r>
      <w:r w:rsidRPr="002B1CF5">
        <w:rPr>
          <w:rFonts w:ascii="PT Astra Serif" w:hAnsi="PT Astra Serif"/>
        </w:rPr>
        <w:br/>
        <w:t>в КИМ, письменных заметок и иных средств хранения и передачи информации;</w:t>
      </w:r>
    </w:p>
    <w:p w14:paraId="63D54A73" w14:textId="505E46EF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произвольного выхода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из аудитории и перемещения по ОО без сопровождения организатора вне аудитории;</w:t>
      </w:r>
    </w:p>
    <w:p w14:paraId="08960183" w14:textId="5F44EB5C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выноса из аудиторий и ОО ЭМ на бумажном или электронном носителях, фотографирования ЭМ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7DC4A8FF" w14:textId="4BD41AFC"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Также запрещается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передавать им средства связи, электронно-вычислительную технику, фото, аудио- и видеоаппаратуру, справочные материалы, письменные заметки и иные средства хранения и передачи информации.</w:t>
      </w:r>
    </w:p>
    <w:p w14:paraId="7C94377E" w14:textId="08EE3EF7"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в аудитории должен следить за состоянием участников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 xml:space="preserve">и при ухудшении самочувствия направлять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сопровождении организаторов вне аудиторий в медицинский кабинет. При согласии участника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досрочно завершить работу по состоянию здоровья организатор ставит в соответствующем поле именных бланков ответов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соответствующую отметку.</w:t>
      </w:r>
    </w:p>
    <w:p w14:paraId="7715F557" w14:textId="46B262C0"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 в аудитории должен подойти к каждому участнику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>и вписать номер выданного варианта КИМ в именные бланки участника. А также указать номер выданного варианта в соответствующей графе формы ППЭ-05-02.</w:t>
      </w:r>
    </w:p>
    <w:p w14:paraId="7AC6CED1" w14:textId="52F564B8" w:rsidR="00F764E3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удаления участника за нарушение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или в случае досрочного завершения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состоянию здоровья организатор ставит метки в соответствующих полях именных бланков ответов и заполняет форму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ППЭ-05-02.</w:t>
      </w:r>
    </w:p>
    <w:p w14:paraId="71A2BCF7" w14:textId="77777777" w:rsidR="00601F82" w:rsidRPr="002B1CF5" w:rsidRDefault="00601F82" w:rsidP="00803510">
      <w:pPr>
        <w:pStyle w:val="4"/>
        <w:keepNext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Выдача дополнительных бланков.</w:t>
      </w:r>
    </w:p>
    <w:p w14:paraId="0B38339D" w14:textId="7EF3CC9C" w:rsidR="00601F82" w:rsidRPr="002B1CF5" w:rsidRDefault="00601F82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случае если участник полностью заполнил бланк ответов №2, организатор должен:</w:t>
      </w:r>
    </w:p>
    <w:p w14:paraId="0620C676" w14:textId="571DEE70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 xml:space="preserve">убедиться, чтобы обе стороны </w:t>
      </w:r>
      <w:r w:rsidR="000A43D0" w:rsidRPr="002B1CF5">
        <w:rPr>
          <w:rFonts w:ascii="PT Astra Serif" w:hAnsi="PT Astra Serif"/>
        </w:rPr>
        <w:t>именного</w:t>
      </w:r>
      <w:r w:rsidRPr="002B1CF5">
        <w:rPr>
          <w:rFonts w:ascii="PT Astra Serif" w:hAnsi="PT Astra Serif"/>
        </w:rPr>
        <w:t xml:space="preserve"> бланка ответов №2 были полностью заполнены, в противном случае ответы, внесенные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на дополнительный бланк ответов №2, оцениваться не будут; </w:t>
      </w:r>
    </w:p>
    <w:p w14:paraId="326A47BA" w14:textId="69FD8ACF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>выдать по просьбе участника дополнительный бланк ответов №2;</w:t>
      </w:r>
    </w:p>
    <w:p w14:paraId="324E8084" w14:textId="0611D50F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>зафиксировать номера именного бланка №2 и выданных дополнительных бланков в форме ППЭ-12-03 «Ведомость использования д</w:t>
      </w:r>
      <w:r w:rsidR="00FC38F3" w:rsidRPr="002B1CF5">
        <w:rPr>
          <w:rFonts w:ascii="PT Astra Serif" w:hAnsi="PT Astra Serif"/>
        </w:rPr>
        <w:t>ополнительных бланков ответов №</w:t>
      </w:r>
      <w:r w:rsidRPr="002B1CF5">
        <w:rPr>
          <w:rFonts w:ascii="PT Astra Serif" w:hAnsi="PT Astra Serif"/>
        </w:rPr>
        <w:t>2»;</w:t>
      </w:r>
    </w:p>
    <w:p w14:paraId="08A5088C" w14:textId="3AEB9614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 xml:space="preserve">в поле «Дополнительный бланк ответов №2» основного бланка вписать номер выдаваемого дополнительного бланка ответов №2, а на выданном дополнительном бланке ответов №2 проставить номер листа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соответствующем поле бланка.</w:t>
      </w:r>
    </w:p>
    <w:p w14:paraId="4706A7A5" w14:textId="724EF88D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6" w:name="_Toc448310481"/>
      <w:bookmarkStart w:id="47" w:name="_Toc157411422"/>
      <w:r w:rsidRPr="002B1CF5">
        <w:rPr>
          <w:rFonts w:ascii="PT Astra Serif" w:hAnsi="PT Astra Serif"/>
        </w:rPr>
        <w:t xml:space="preserve">Завершение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аудитории</w:t>
      </w:r>
      <w:bookmarkEnd w:id="46"/>
      <w:bookmarkEnd w:id="47"/>
    </w:p>
    <w:p w14:paraId="1E0F287E" w14:textId="4D36A875"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досрочно завершившие выполнение работы, могут сдать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ее организаторам и покинуть аудиторию. Организатору необходимо принять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lastRenderedPageBreak/>
        <w:t xml:space="preserve">у них все материалы. Досрочная сдача материалов прекращается за 5 минут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46912F4F" w14:textId="1CF3F3A5"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30 минут и за 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уведомить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об этом участников и напомнить о временных рамках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4AD0B2C1" w14:textId="2CCDD0C3"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15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436673C6" w14:textId="1768D5A3" w:rsidR="008435A5" w:rsidRPr="002B1CF5" w:rsidRDefault="006817D1" w:rsidP="008435A5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проставить в именных бланках №1 и №2 неявившихся участников в поле «Неявка» метку «Х» и удостоверить ее своей подписью в прямоугольном окне в правом нижнем углу бланка</w:t>
      </w:r>
      <w:r w:rsidR="008435A5" w:rsidRPr="002B1CF5">
        <w:rPr>
          <w:rFonts w:ascii="PT Astra Serif" w:hAnsi="PT Astra Serif"/>
        </w:rPr>
        <w:t>;</w:t>
      </w:r>
    </w:p>
    <w:p w14:paraId="4C744EB7" w14:textId="0C7E77D5" w:rsidR="008435A5" w:rsidRPr="002B1CF5" w:rsidRDefault="008435A5" w:rsidP="008435A5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отметить в форме ППЭ-05-02 «Ведомость учета участников ГИА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 экзаменационных материалов в аудитории» факты неявки на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участников.</w:t>
      </w:r>
    </w:p>
    <w:p w14:paraId="2BD899F8" w14:textId="77777777" w:rsidR="006817D1" w:rsidRPr="002B1CF5" w:rsidRDefault="006817D1" w:rsidP="00B54858">
      <w:pPr>
        <w:spacing w:line="240" w:lineRule="auto"/>
        <w:rPr>
          <w:rFonts w:ascii="PT Astra Serif" w:hAnsi="PT Astra Serif"/>
        </w:rPr>
      </w:pPr>
    </w:p>
    <w:p w14:paraId="24FCAFE1" w14:textId="0F372128" w:rsidR="008435A5" w:rsidRPr="002B1CF5" w:rsidRDefault="008435A5" w:rsidP="00B54858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0CF405B6" w14:textId="77777777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объявить, что работа окончена;</w:t>
      </w:r>
    </w:p>
    <w:p w14:paraId="088BC8B9" w14:textId="77777777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принять у участников:</w:t>
      </w:r>
    </w:p>
    <w:p w14:paraId="75A01E1F" w14:textId="77777777"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№1, бланки ответов №2, ДБО №2;</w:t>
      </w:r>
    </w:p>
    <w:p w14:paraId="1AB07EF4" w14:textId="77777777"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вариант КИМ;</w:t>
      </w:r>
    </w:p>
    <w:p w14:paraId="00031B81" w14:textId="77777777"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1242D492" w14:textId="649B512C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поставить прочерк «Z» на полях бланков ответов №2, предназначенных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записи ответов в свободной форме, но оставшихся незаполненными </w:t>
      </w:r>
      <w:r w:rsidR="006369FC" w:rsidRPr="002B1CF5">
        <w:rPr>
          <w:rFonts w:ascii="PT Astra Serif" w:hAnsi="PT Astra Serif"/>
        </w:rPr>
        <w:br/>
      </w:r>
      <w:r w:rsidR="00917FD1" w:rsidRPr="002B1CF5">
        <w:rPr>
          <w:rFonts w:ascii="PT Astra Serif" w:hAnsi="PT Astra Serif"/>
        </w:rPr>
        <w:t xml:space="preserve">(в том числе и </w:t>
      </w:r>
      <w:r w:rsidRPr="002B1CF5">
        <w:rPr>
          <w:rFonts w:ascii="PT Astra Serif" w:hAnsi="PT Astra Serif"/>
        </w:rPr>
        <w:t>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его оборотной стороне), а также в выданных дополнительных бланках ответов №2;</w:t>
      </w:r>
    </w:p>
    <w:p w14:paraId="28E19B11" w14:textId="70BE5CE7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заполнить форму ППЭ-05-02 «Ведомость учёта участников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ГИА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экзаменационных материалов в аудитории».</w:t>
      </w:r>
    </w:p>
    <w:p w14:paraId="2D3A668E" w14:textId="3BFBC845" w:rsidR="00022852" w:rsidRPr="002B1CF5" w:rsidRDefault="008435A5" w:rsidP="00AE3B0D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организаторы собирают комплектами по участникам: именной бланк ответов №1, именной бланк ответов №2, дополнительные бланки ответов (дополнительный бланк ответов №2 необходимо размещать за основным бланком ответов №2 участника в порядке возрастания №№ листов).</w:t>
      </w:r>
    </w:p>
    <w:p w14:paraId="7E0ED0CC" w14:textId="77777777" w:rsidR="00AE3B0D" w:rsidRPr="002B1CF5" w:rsidRDefault="00DE3C62" w:rsidP="00AE3B0D">
      <w:pPr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  <w:bookmarkStart w:id="48" w:name="_Toc448310529"/>
      <w:bookmarkStart w:id="49" w:name="_Toc508709073"/>
      <w:bookmarkStart w:id="50" w:name="_Toc410235149"/>
      <w:bookmarkStart w:id="51" w:name="_Toc445805397"/>
      <w:bookmarkStart w:id="52" w:name="_Toc448310537"/>
    </w:p>
    <w:bookmarkEnd w:id="48"/>
    <w:bookmarkEnd w:id="49"/>
    <w:p w14:paraId="43C90420" w14:textId="77777777" w:rsidR="00571CB8" w:rsidRPr="002B1CF5" w:rsidRDefault="00571CB8" w:rsidP="00927E7F">
      <w:pPr>
        <w:pStyle w:val="4"/>
        <w:numPr>
          <w:ilvl w:val="3"/>
          <w:numId w:val="26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Штаб ППЭ</w:t>
      </w:r>
    </w:p>
    <w:p w14:paraId="11B02B00" w14:textId="2FF17B82" w:rsidR="00571CB8" w:rsidRPr="002B1CF5" w:rsidRDefault="00571CB8" w:rsidP="00571CB8">
      <w:pPr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следующей таблице приведены требования к техническому оснащению штаба </w:t>
      </w:r>
      <w:r w:rsidR="00927E7F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и </w:t>
      </w:r>
      <w:r w:rsidR="00927E7F" w:rsidRPr="002B1CF5">
        <w:rPr>
          <w:rFonts w:ascii="PT Astra Serif" w:hAnsi="PT Astra Serif"/>
        </w:rPr>
        <w:t xml:space="preserve">ОО </w:t>
      </w:r>
      <w:r w:rsidRPr="002B1CF5">
        <w:rPr>
          <w:rFonts w:ascii="PT Astra Serif" w:hAnsi="PT Astra Serif"/>
        </w:rPr>
        <w:t>в целом.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823"/>
        <w:gridCol w:w="2107"/>
        <w:gridCol w:w="5699"/>
      </w:tblGrid>
      <w:tr w:rsidR="00571CB8" w:rsidRPr="002B1CF5" w14:paraId="0CBCD633" w14:textId="77777777" w:rsidTr="00927E7F">
        <w:trPr>
          <w:trHeight w:val="17"/>
        </w:trPr>
        <w:tc>
          <w:tcPr>
            <w:tcW w:w="1835" w:type="dxa"/>
          </w:tcPr>
          <w:p w14:paraId="2E6E5DA4" w14:textId="77777777" w:rsidR="00571CB8" w:rsidRPr="002B1C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2B1CF5">
              <w:rPr>
                <w:rFonts w:ascii="PT Astra Serif" w:hAnsi="PT Astra Serif" w:cs="Times New Roman"/>
                <w:b/>
                <w:szCs w:val="20"/>
              </w:rPr>
              <w:t>Компонент</w:t>
            </w:r>
          </w:p>
        </w:tc>
        <w:tc>
          <w:tcPr>
            <w:tcW w:w="2129" w:type="dxa"/>
          </w:tcPr>
          <w:p w14:paraId="5B0B30B9" w14:textId="77777777" w:rsidR="00571CB8" w:rsidRPr="002B1C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2B1CF5">
              <w:rPr>
                <w:rFonts w:ascii="PT Astra Serif" w:hAnsi="PT Astra Serif" w:cs="Times New Roman"/>
                <w:b/>
                <w:szCs w:val="20"/>
              </w:rPr>
              <w:t>Количество</w:t>
            </w:r>
          </w:p>
        </w:tc>
        <w:tc>
          <w:tcPr>
            <w:tcW w:w="5891" w:type="dxa"/>
          </w:tcPr>
          <w:p w14:paraId="5759025F" w14:textId="77777777" w:rsidR="00571CB8" w:rsidRPr="002B1C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2B1CF5">
              <w:rPr>
                <w:rFonts w:ascii="PT Astra Serif" w:hAnsi="PT Astra Serif" w:cs="Times New Roman"/>
                <w:b/>
                <w:szCs w:val="20"/>
              </w:rPr>
              <w:t>Конфигурация</w:t>
            </w:r>
          </w:p>
        </w:tc>
      </w:tr>
      <w:tr w:rsidR="00571CB8" w:rsidRPr="002B1CF5" w14:paraId="577F5307" w14:textId="77777777" w:rsidTr="00452F61">
        <w:trPr>
          <w:trHeight w:val="714"/>
        </w:trPr>
        <w:tc>
          <w:tcPr>
            <w:tcW w:w="1835" w:type="dxa"/>
          </w:tcPr>
          <w:p w14:paraId="43721448" w14:textId="77777777" w:rsidR="00571CB8" w:rsidRPr="002B1CF5" w:rsidRDefault="00571CB8" w:rsidP="00571CB8">
            <w:pPr>
              <w:spacing w:after="120" w:line="276" w:lineRule="auto"/>
              <w:ind w:left="29" w:right="57" w:firstLine="0"/>
              <w:rPr>
                <w:rFonts w:ascii="PT Astra Serif" w:hAnsi="PT Astra Serif" w:cs="Times New Roman"/>
                <w:szCs w:val="20"/>
              </w:rPr>
            </w:pPr>
            <w:r w:rsidRPr="002B1CF5">
              <w:rPr>
                <w:rFonts w:ascii="PT Astra Serif" w:hAnsi="PT Astra Serif" w:cs="Times New Roman"/>
                <w:szCs w:val="20"/>
              </w:rPr>
              <w:t>Принтер</w:t>
            </w:r>
          </w:p>
        </w:tc>
        <w:tc>
          <w:tcPr>
            <w:tcW w:w="2129" w:type="dxa"/>
          </w:tcPr>
          <w:p w14:paraId="0A80D903" w14:textId="77777777" w:rsidR="00571CB8" w:rsidRPr="002B1C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Cs w:val="20"/>
              </w:rPr>
            </w:pPr>
            <w:r w:rsidRPr="002B1CF5">
              <w:rPr>
                <w:rFonts w:ascii="PT Astra Serif" w:hAnsi="PT Astra Serif" w:cs="Times New Roman"/>
                <w:szCs w:val="20"/>
              </w:rPr>
              <w:t>1</w:t>
            </w:r>
          </w:p>
        </w:tc>
        <w:tc>
          <w:tcPr>
            <w:tcW w:w="5891" w:type="dxa"/>
          </w:tcPr>
          <w:p w14:paraId="0C120D2D" w14:textId="77777777"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  <w:szCs w:val="30"/>
              </w:rPr>
            </w:pPr>
            <w:r w:rsidRPr="002B1CF5">
              <w:rPr>
                <w:rFonts w:ascii="PT Astra Serif" w:hAnsi="PT Astra Serif" w:cs="Times New Roman"/>
                <w:szCs w:val="30"/>
              </w:rPr>
              <w:t>Формат: не менее А4.</w:t>
            </w:r>
          </w:p>
          <w:p w14:paraId="2B903CF5" w14:textId="77777777"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  <w:szCs w:val="30"/>
              </w:rPr>
              <w:t>Тип печати: черно-белая.</w:t>
            </w:r>
          </w:p>
        </w:tc>
      </w:tr>
      <w:tr w:rsidR="00571CB8" w:rsidRPr="002B1CF5" w14:paraId="58C17630" w14:textId="77777777" w:rsidTr="00927E7F">
        <w:trPr>
          <w:trHeight w:val="3014"/>
        </w:trPr>
        <w:tc>
          <w:tcPr>
            <w:tcW w:w="1835" w:type="dxa"/>
          </w:tcPr>
          <w:p w14:paraId="4AA10D15" w14:textId="77777777"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>Рабочая станция в штабе ППЭ</w:t>
            </w:r>
          </w:p>
        </w:tc>
        <w:tc>
          <w:tcPr>
            <w:tcW w:w="2129" w:type="dxa"/>
          </w:tcPr>
          <w:p w14:paraId="1F7FBACB" w14:textId="77777777" w:rsidR="00571CB8" w:rsidRPr="002B1C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891" w:type="dxa"/>
          </w:tcPr>
          <w:p w14:paraId="022DC143" w14:textId="77777777"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 xml:space="preserve">Операционные системы: </w:t>
            </w:r>
          </w:p>
          <w:p w14:paraId="305BCDB4" w14:textId="77777777"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  <w:lang w:val="en-US"/>
              </w:rPr>
              <w:t>Windows</w:t>
            </w:r>
            <w:r w:rsidRPr="002B1CF5">
              <w:rPr>
                <w:rFonts w:ascii="PT Astra Serif" w:hAnsi="PT Astra Serif" w:cs="Times New Roman"/>
              </w:rPr>
              <w:t xml:space="preserve"> </w:t>
            </w:r>
            <w:r w:rsidRPr="002B1CF5">
              <w:rPr>
                <w:rFonts w:ascii="PT Astra Serif" w:hAnsi="PT Astra Serif" w:cs="Times New Roman"/>
                <w:lang w:val="en-US"/>
              </w:rPr>
              <w:t>XP</w:t>
            </w:r>
            <w:r w:rsidRPr="002B1CF5">
              <w:rPr>
                <w:rFonts w:ascii="PT Astra Serif" w:hAnsi="PT Astra Serif" w:cs="Times New Roman"/>
              </w:rPr>
              <w:t xml:space="preserve"> </w:t>
            </w:r>
            <w:r w:rsidRPr="002B1CF5">
              <w:rPr>
                <w:rFonts w:ascii="PT Astra Serif" w:hAnsi="PT Astra Serif" w:cs="Times New Roman"/>
                <w:lang w:val="en-US"/>
              </w:rPr>
              <w:t>SP</w:t>
            </w:r>
            <w:r w:rsidRPr="002B1CF5">
              <w:rPr>
                <w:rFonts w:ascii="PT Astra Serif" w:hAnsi="PT Astra Serif" w:cs="Times New Roman"/>
              </w:rPr>
              <w:t xml:space="preserve">3 / </w:t>
            </w:r>
            <w:smartTag w:uri="urn:schemas-microsoft-com:office:smarttags" w:element="place">
              <w:r w:rsidRPr="002B1CF5">
                <w:rPr>
                  <w:rFonts w:ascii="PT Astra Serif" w:hAnsi="PT Astra Serif" w:cs="Times New Roman"/>
                  <w:lang w:val="en-US"/>
                </w:rPr>
                <w:t>Vista</w:t>
              </w:r>
            </w:smartTag>
            <w:r w:rsidRPr="002B1CF5">
              <w:rPr>
                <w:rFonts w:ascii="PT Astra Serif" w:hAnsi="PT Astra Serif" w:cs="Times New Roman"/>
              </w:rPr>
              <w:t xml:space="preserve"> / 7 / 8 / 8.1 / 10 платформы: </w:t>
            </w:r>
            <w:r w:rsidRPr="002B1CF5">
              <w:rPr>
                <w:rFonts w:ascii="PT Astra Serif" w:hAnsi="PT Astra Serif" w:cs="Times New Roman"/>
                <w:lang w:val="en-US"/>
              </w:rPr>
              <w:t>x</w:t>
            </w:r>
            <w:r w:rsidRPr="002B1CF5">
              <w:rPr>
                <w:rFonts w:ascii="PT Astra Serif" w:hAnsi="PT Astra Serif" w:cs="Times New Roman"/>
              </w:rPr>
              <w:t xml:space="preserve">86, </w:t>
            </w:r>
            <w:r w:rsidRPr="002B1CF5">
              <w:rPr>
                <w:rFonts w:ascii="PT Astra Serif" w:hAnsi="PT Astra Serif" w:cs="Times New Roman"/>
                <w:lang w:val="en-US"/>
              </w:rPr>
              <w:t>x</w:t>
            </w:r>
            <w:r w:rsidRPr="002B1CF5">
              <w:rPr>
                <w:rFonts w:ascii="PT Astra Serif" w:hAnsi="PT Astra Serif" w:cs="Times New Roman"/>
              </w:rPr>
              <w:t>64.</w:t>
            </w:r>
          </w:p>
          <w:p w14:paraId="4CEF4C3B" w14:textId="77777777"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>Внешний интерфейс: USB 2.0 и выше, рекомендуется не менее двух свободных портов.</w:t>
            </w:r>
          </w:p>
          <w:p w14:paraId="134C5C1D" w14:textId="77777777"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>Наличие стабильного канала связи с выходом в Интернет.</w:t>
            </w:r>
          </w:p>
          <w:p w14:paraId="2179CD30" w14:textId="77777777"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>Дополнительных специальных требований к рабочей станции не предъявляется.</w:t>
            </w:r>
          </w:p>
        </w:tc>
      </w:tr>
    </w:tbl>
    <w:p w14:paraId="764BA6B2" w14:textId="77777777" w:rsidR="00571CB8" w:rsidRPr="002B1CF5" w:rsidRDefault="00571CB8" w:rsidP="00571CB8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0B6D5A73" w14:textId="34328DC1" w:rsidR="00E95532" w:rsidRPr="002B1CF5" w:rsidRDefault="00E95532" w:rsidP="00E95532">
      <w:pPr>
        <w:pStyle w:val="11"/>
        <w:numPr>
          <w:ilvl w:val="0"/>
          <w:numId w:val="0"/>
        </w:numPr>
        <w:rPr>
          <w:rFonts w:ascii="PT Astra Serif" w:hAnsi="PT Astra Serif"/>
        </w:rPr>
      </w:pPr>
      <w:bookmarkStart w:id="53" w:name="_Toc448310546"/>
      <w:bookmarkStart w:id="54" w:name="_Toc157411423"/>
      <w:bookmarkEnd w:id="50"/>
      <w:bookmarkEnd w:id="51"/>
      <w:bookmarkEnd w:id="52"/>
      <w:r w:rsidRPr="002B1CF5">
        <w:rPr>
          <w:rFonts w:ascii="PT Astra Serif" w:hAnsi="PT Astra Serif"/>
        </w:rPr>
        <w:lastRenderedPageBreak/>
        <w:t xml:space="preserve">Приложение </w:t>
      </w:r>
      <w:r w:rsidR="006817D1" w:rsidRPr="002B1CF5">
        <w:rPr>
          <w:rFonts w:ascii="PT Astra Serif" w:hAnsi="PT Astra Serif"/>
        </w:rPr>
        <w:t>1</w:t>
      </w:r>
      <w:r w:rsidRPr="002B1CF5">
        <w:rPr>
          <w:rFonts w:ascii="PT Astra Serif" w:hAnsi="PT Astra Serif"/>
        </w:rPr>
        <w:t>. Инструктивные материалы</w:t>
      </w:r>
      <w:r w:rsidRPr="002B1CF5">
        <w:rPr>
          <w:rFonts w:ascii="PT Astra Serif" w:hAnsi="PT Astra Serif"/>
        </w:rPr>
        <w:br/>
        <w:t xml:space="preserve">для участников </w:t>
      </w:r>
      <w:bookmarkEnd w:id="53"/>
      <w:r w:rsidR="006369FC" w:rsidRPr="002B1CF5">
        <w:rPr>
          <w:rFonts w:ascii="PT Astra Serif" w:hAnsi="PT Astra Serif"/>
        </w:rPr>
        <w:t>ТМ</w:t>
      </w:r>
      <w:bookmarkEnd w:id="54"/>
    </w:p>
    <w:p w14:paraId="7D33AB97" w14:textId="5DDBBB20" w:rsidR="00E95532" w:rsidRPr="002B1CF5" w:rsidRDefault="00E95532" w:rsidP="00927E7F">
      <w:pPr>
        <w:keepNext/>
        <w:keepLines/>
        <w:numPr>
          <w:ilvl w:val="0"/>
          <w:numId w:val="10"/>
        </w:numPr>
        <w:tabs>
          <w:tab w:val="left" w:pos="567"/>
        </w:tabs>
        <w:spacing w:before="360" w:after="240"/>
        <w:ind w:left="0" w:firstLine="0"/>
        <w:jc w:val="center"/>
        <w:outlineLvl w:val="1"/>
        <w:rPr>
          <w:rFonts w:ascii="PT Astra Serif" w:eastAsiaTheme="majorEastAsia" w:hAnsi="PT Astra Serif" w:cstheme="majorBidi"/>
          <w:b/>
        </w:rPr>
      </w:pPr>
      <w:bookmarkStart w:id="55" w:name="_Toc448310547"/>
      <w:bookmarkStart w:id="56" w:name="_Toc157411424"/>
      <w:r w:rsidRPr="002B1CF5">
        <w:rPr>
          <w:rFonts w:ascii="PT Astra Serif" w:eastAsiaTheme="majorEastAsia" w:hAnsi="PT Astra Serif" w:cstheme="majorBidi"/>
          <w:b/>
        </w:rPr>
        <w:t xml:space="preserve">Инструкция для участника </w:t>
      </w:r>
      <w:r w:rsidR="006369FC" w:rsidRPr="002B1CF5">
        <w:rPr>
          <w:rFonts w:ascii="PT Astra Serif" w:eastAsiaTheme="majorEastAsia" w:hAnsi="PT Astra Serif" w:cstheme="majorBidi"/>
          <w:b/>
        </w:rPr>
        <w:t>ТМ</w:t>
      </w:r>
      <w:r w:rsidRPr="002B1CF5">
        <w:rPr>
          <w:rFonts w:ascii="PT Astra Serif" w:eastAsiaTheme="majorEastAsia" w:hAnsi="PT Astra Serif" w:cstheme="majorBidi"/>
          <w:b/>
        </w:rPr>
        <w:t>, зачитываемая организатором</w:t>
      </w:r>
      <w:r w:rsidRPr="002B1CF5">
        <w:rPr>
          <w:rFonts w:ascii="PT Astra Serif" w:eastAsiaTheme="majorEastAsia" w:hAnsi="PT Astra Serif" w:cstheme="majorBidi"/>
          <w:b/>
        </w:rPr>
        <w:br/>
        <w:t xml:space="preserve">перед началом </w:t>
      </w:r>
      <w:bookmarkEnd w:id="55"/>
      <w:r w:rsidR="00657D5E" w:rsidRPr="002B1CF5">
        <w:rPr>
          <w:rFonts w:ascii="PT Astra Serif" w:eastAsiaTheme="majorEastAsia" w:hAnsi="PT Astra Serif" w:cstheme="majorBidi"/>
          <w:b/>
        </w:rPr>
        <w:t>работы</w:t>
      </w:r>
      <w:bookmarkEnd w:id="56"/>
    </w:p>
    <w:p w14:paraId="47773A87" w14:textId="62DC1F9E" w:rsidR="00E95532" w:rsidRPr="002B1CF5" w:rsidRDefault="00E95532" w:rsidP="00657D5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eastAsia="Times New Roman" w:hAnsi="PT Astra Serif"/>
          <w:i/>
        </w:rPr>
        <w:t>Первая часть инс</w:t>
      </w:r>
      <w:r w:rsidR="006369FC" w:rsidRPr="002B1CF5">
        <w:rPr>
          <w:rFonts w:ascii="PT Astra Serif" w:eastAsia="Times New Roman" w:hAnsi="PT Astra Serif"/>
          <w:i/>
        </w:rPr>
        <w:t>труктажа (начало проведения с 9:</w:t>
      </w:r>
      <w:r w:rsidRPr="002B1CF5">
        <w:rPr>
          <w:rFonts w:ascii="PT Astra Serif" w:eastAsia="Times New Roman" w:hAnsi="PT Astra Serif"/>
          <w:i/>
        </w:rPr>
        <w:t>50)</w:t>
      </w:r>
    </w:p>
    <w:p w14:paraId="3AB7F4CF" w14:textId="0D76EF34" w:rsidR="006369FC" w:rsidRPr="002B1CF5" w:rsidRDefault="006369FC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Уважаемые участники</w:t>
      </w:r>
      <w:r w:rsidR="00E95532" w:rsidRPr="002B1CF5">
        <w:rPr>
          <w:rFonts w:ascii="PT Astra Serif" w:hAnsi="PT Astra Serif"/>
          <w:b/>
        </w:rPr>
        <w:t>!</w:t>
      </w:r>
    </w:p>
    <w:p w14:paraId="48ECAE83" w14:textId="108FB494" w:rsidR="00E95532" w:rsidRPr="002B1CF5" w:rsidRDefault="00E95532" w:rsidP="00657D5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Сегодня Вы </w:t>
      </w:r>
      <w:r w:rsidR="00657D5E" w:rsidRPr="002B1CF5">
        <w:rPr>
          <w:rFonts w:ascii="PT Astra Serif" w:hAnsi="PT Astra Serif"/>
          <w:b/>
        </w:rPr>
        <w:t xml:space="preserve">участвуете в </w:t>
      </w:r>
      <w:r w:rsidR="00803510" w:rsidRPr="002B1CF5">
        <w:rPr>
          <w:rFonts w:ascii="PT Astra Serif" w:hAnsi="PT Astra Serif"/>
          <w:b/>
        </w:rPr>
        <w:t>тренировочном мероприятии</w:t>
      </w:r>
      <w:r w:rsidR="00657D5E" w:rsidRPr="002B1CF5">
        <w:rPr>
          <w:rFonts w:ascii="PT Astra Serif" w:hAnsi="PT Astra Serif"/>
          <w:b/>
        </w:rPr>
        <w:t xml:space="preserve"> по </w:t>
      </w:r>
      <w:r w:rsidR="006817D1" w:rsidRPr="002B1CF5">
        <w:rPr>
          <w:rFonts w:ascii="PT Astra Serif" w:hAnsi="PT Astra Serif"/>
          <w:b/>
        </w:rPr>
        <w:t>математике</w:t>
      </w:r>
      <w:r w:rsidR="00657D5E" w:rsidRPr="002B1CF5">
        <w:rPr>
          <w:rFonts w:ascii="PT Astra Serif" w:hAnsi="PT Astra Serif"/>
          <w:i/>
        </w:rPr>
        <w:t xml:space="preserve"> </w:t>
      </w:r>
      <w:r w:rsidR="00657D5E" w:rsidRPr="002B1CF5">
        <w:rPr>
          <w:rFonts w:ascii="PT Astra Serif" w:hAnsi="PT Astra Serif"/>
          <w:b/>
        </w:rPr>
        <w:t xml:space="preserve">в формате </w:t>
      </w:r>
      <w:r w:rsidR="003C6B27" w:rsidRPr="002B1CF5">
        <w:rPr>
          <w:rFonts w:ascii="PT Astra Serif" w:hAnsi="PT Astra Serif"/>
          <w:b/>
        </w:rPr>
        <w:t>ОГЭ</w:t>
      </w:r>
      <w:r w:rsidRPr="002B1CF5">
        <w:rPr>
          <w:rFonts w:ascii="PT Astra Serif" w:hAnsi="PT Astra Serif"/>
        </w:rPr>
        <w:t>.</w:t>
      </w:r>
    </w:p>
    <w:p w14:paraId="03BCC74E" w14:textId="3E547FF2" w:rsidR="00657D5E" w:rsidRPr="002B1CF5" w:rsidRDefault="00657D5E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Во время проведения рабо</w:t>
      </w:r>
      <w:r w:rsidR="003C6B27" w:rsidRPr="002B1CF5">
        <w:rPr>
          <w:rFonts w:ascii="PT Astra Serif" w:hAnsi="PT Astra Serif"/>
          <w:b/>
        </w:rPr>
        <w:t>ты вы должны соблюдать порядок.</w:t>
      </w:r>
    </w:p>
    <w:p w14:paraId="7C369FF9" w14:textId="580B4D90" w:rsidR="00657D5E" w:rsidRPr="002B1CF5" w:rsidRDefault="00657D5E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Во время проведения </w:t>
      </w:r>
      <w:r w:rsidRPr="002B1CF5">
        <w:rPr>
          <w:rFonts w:ascii="PT Astra Serif" w:hAnsi="PT Astra Serif"/>
          <w:b/>
          <w:noProof/>
        </w:rPr>
        <w:t xml:space="preserve">работе </w:t>
      </w:r>
      <w:r w:rsidR="003C6B27" w:rsidRPr="002B1CF5">
        <w:rPr>
          <w:rFonts w:ascii="PT Astra Serif" w:hAnsi="PT Astra Serif"/>
          <w:b/>
        </w:rPr>
        <w:t>запрещается:</w:t>
      </w:r>
    </w:p>
    <w:p w14:paraId="56A40CD7" w14:textId="77777777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</w:r>
    </w:p>
    <w:p w14:paraId="6E8D77D5" w14:textId="77777777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разговаривать, вставать с мест, пересаживаться, обмениваться любыми материалами и предметами;</w:t>
      </w:r>
    </w:p>
    <w:p w14:paraId="443B1D84" w14:textId="77777777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выносить из аудиторий материалы на бумажном или электронном носителях, фотографировать тренировочные материалы;</w:t>
      </w:r>
    </w:p>
    <w:p w14:paraId="2AE8239A" w14:textId="62D07DF8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пользоваться справочными материалами, кроме тех, которые указаны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тексте КИМ.</w:t>
      </w:r>
    </w:p>
    <w:p w14:paraId="26AA8BD6" w14:textId="737D8428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u w:val="single"/>
        </w:rPr>
      </w:pPr>
      <w:r w:rsidRPr="002B1CF5">
        <w:rPr>
          <w:rFonts w:ascii="PT Astra Serif" w:hAnsi="PT Astra Serif"/>
          <w:b/>
        </w:rPr>
        <w:t xml:space="preserve">В случае нарушения установленного порядка проведения работы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 xml:space="preserve">Вы будете удалены. </w:t>
      </w:r>
    </w:p>
    <w:p w14:paraId="77C34FC1" w14:textId="3143F668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lang w:eastAsia="zh-CN"/>
        </w:rPr>
        <w:t xml:space="preserve">В случае плохого самочувствия незамедлительно обращайтесь к нам. </w:t>
      </w:r>
      <w:r w:rsidR="006369FC" w:rsidRPr="002B1CF5">
        <w:rPr>
          <w:rFonts w:ascii="PT Astra Serif" w:hAnsi="PT Astra Serif"/>
          <w:b/>
          <w:lang w:eastAsia="zh-CN"/>
        </w:rPr>
        <w:br/>
      </w:r>
      <w:r w:rsidRPr="002B1CF5">
        <w:rPr>
          <w:rFonts w:ascii="PT Astra Serif" w:hAnsi="PT Astra Serif"/>
          <w:b/>
          <w:lang w:eastAsia="zh-CN"/>
        </w:rPr>
        <w:t>По состоянию здоровья вы можете завершить работу досрочно.</w:t>
      </w:r>
    </w:p>
    <w:p w14:paraId="5BA62801" w14:textId="60F4C70A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Ознакомиться с результатами </w:t>
      </w:r>
      <w:r w:rsidR="00803510" w:rsidRPr="002B1CF5">
        <w:rPr>
          <w:rFonts w:ascii="PT Astra Serif" w:hAnsi="PT Astra Serif"/>
          <w:b/>
        </w:rPr>
        <w:t>тренировочного мероприятия</w:t>
      </w:r>
      <w:r w:rsidRPr="002B1CF5">
        <w:rPr>
          <w:rFonts w:ascii="PT Astra Serif" w:hAnsi="PT Astra Serif"/>
          <w:b/>
          <w:noProof/>
        </w:rPr>
        <w:t xml:space="preserve"> </w:t>
      </w:r>
      <w:r w:rsidRPr="002B1CF5">
        <w:rPr>
          <w:rFonts w:ascii="PT Astra Serif" w:hAnsi="PT Astra Serif"/>
          <w:b/>
        </w:rPr>
        <w:t xml:space="preserve">вы можете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образовательной организации.</w:t>
      </w:r>
    </w:p>
    <w:p w14:paraId="56F3173E" w14:textId="14FC6A9D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Во время </w:t>
      </w:r>
      <w:r w:rsidR="00803510" w:rsidRPr="002B1CF5">
        <w:rPr>
          <w:rFonts w:ascii="PT Astra Serif" w:hAnsi="PT Astra Serif"/>
          <w:b/>
        </w:rPr>
        <w:t>тренировочного мероприятия</w:t>
      </w:r>
      <w:r w:rsidR="00803510" w:rsidRPr="002B1CF5">
        <w:rPr>
          <w:rFonts w:ascii="PT Astra Serif" w:hAnsi="PT Astra Serif"/>
          <w:b/>
          <w:noProof/>
        </w:rPr>
        <w:t xml:space="preserve"> </w:t>
      </w:r>
      <w:r w:rsidRPr="002B1CF5">
        <w:rPr>
          <w:rFonts w:ascii="PT Astra Serif" w:hAnsi="PT Astra Serif"/>
          <w:b/>
        </w:rPr>
        <w:t>на вашем рабочем столе, помимо выданных материалов, могут находиться только:</w:t>
      </w:r>
    </w:p>
    <w:p w14:paraId="46CF7C71" w14:textId="77777777" w:rsidR="00657D5E" w:rsidRPr="002B1CF5" w:rsidRDefault="00657D5E" w:rsidP="005B14F7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proofErr w:type="spellStart"/>
      <w:r w:rsidRPr="002B1CF5">
        <w:rPr>
          <w:rFonts w:ascii="PT Astra Serif" w:hAnsi="PT Astra Serif"/>
          <w:b/>
        </w:rPr>
        <w:t>гелевая</w:t>
      </w:r>
      <w:proofErr w:type="spellEnd"/>
      <w:r w:rsidRPr="002B1CF5">
        <w:rPr>
          <w:rFonts w:ascii="PT Astra Serif" w:hAnsi="PT Astra Serif"/>
          <w:b/>
        </w:rPr>
        <w:t xml:space="preserve"> ручка с чернилами черного цвета;</w:t>
      </w:r>
    </w:p>
    <w:p w14:paraId="20E5C981" w14:textId="77777777" w:rsidR="00657D5E" w:rsidRPr="002B1CF5" w:rsidRDefault="00657D5E" w:rsidP="005B14F7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документ, удостоверяющий личность;</w:t>
      </w:r>
    </w:p>
    <w:p w14:paraId="2B6D8608" w14:textId="00657FA1" w:rsidR="003766B6" w:rsidRPr="002B1CF5" w:rsidRDefault="00657D5E" w:rsidP="003766B6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дополнительные материалы, которые можно использовать на</w:t>
      </w:r>
      <w:r w:rsidR="007D64F9" w:rsidRPr="002B1CF5">
        <w:rPr>
          <w:rFonts w:ascii="PT Astra Serif" w:hAnsi="PT Astra Serif"/>
          <w:b/>
        </w:rPr>
        <w:t xml:space="preserve"> </w:t>
      </w:r>
      <w:r w:rsidR="00672570" w:rsidRPr="002B1CF5">
        <w:rPr>
          <w:rFonts w:ascii="PT Astra Serif" w:hAnsi="PT Astra Serif"/>
          <w:b/>
        </w:rPr>
        <w:t xml:space="preserve">тренировочном мероприятии </w:t>
      </w:r>
      <w:r w:rsidRPr="002B1CF5">
        <w:rPr>
          <w:rFonts w:ascii="PT Astra Serif" w:hAnsi="PT Astra Serif"/>
          <w:b/>
        </w:rPr>
        <w:t xml:space="preserve">по </w:t>
      </w:r>
      <w:r w:rsidR="006817D1" w:rsidRPr="002B1CF5">
        <w:rPr>
          <w:rFonts w:ascii="PT Astra Serif" w:hAnsi="PT Astra Serif"/>
          <w:b/>
        </w:rPr>
        <w:t>математике – линейка</w:t>
      </w:r>
      <w:r w:rsidR="003766B6" w:rsidRPr="002B1CF5">
        <w:rPr>
          <w:rFonts w:ascii="PT Astra Serif" w:hAnsi="PT Astra Serif"/>
          <w:b/>
        </w:rPr>
        <w:t>.</w:t>
      </w:r>
    </w:p>
    <w:p w14:paraId="23BBB7FA" w14:textId="77777777" w:rsidR="003766B6" w:rsidRPr="002B1CF5" w:rsidRDefault="003766B6" w:rsidP="003766B6">
      <w:pPr>
        <w:spacing w:line="240" w:lineRule="auto"/>
        <w:rPr>
          <w:rFonts w:ascii="PT Astra Serif" w:hAnsi="PT Astra Serif"/>
        </w:rPr>
      </w:pPr>
    </w:p>
    <w:p w14:paraId="5E341389" w14:textId="3F07DB1C" w:rsidR="00657D5E" w:rsidRPr="002B1CF5" w:rsidRDefault="00657D5E" w:rsidP="003766B6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Организаторы раздают именные бланки ответов.</w:t>
      </w:r>
    </w:p>
    <w:p w14:paraId="0EDE6A54" w14:textId="22DF9A4F" w:rsidR="00657D5E" w:rsidRPr="002B1CF5" w:rsidRDefault="00657D5E" w:rsidP="00657D5E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Вторая часть инструктажа (начало проведения не</w:t>
      </w:r>
      <w:r w:rsidR="007D64F9" w:rsidRPr="002B1CF5">
        <w:rPr>
          <w:rFonts w:ascii="PT Astra Serif" w:hAnsi="PT Astra Serif"/>
          <w:i/>
        </w:rPr>
        <w:t xml:space="preserve"> </w:t>
      </w:r>
      <w:r w:rsidRPr="002B1CF5">
        <w:rPr>
          <w:rFonts w:ascii="PT Astra Serif" w:hAnsi="PT Astra Serif"/>
          <w:i/>
        </w:rPr>
        <w:t>ранее 10:00).</w:t>
      </w:r>
    </w:p>
    <w:p w14:paraId="05A1E027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Организаторы раздали Вам именные бланки ответов №1 и №2. Убедитесь, что на бланках, которые Вам выдали, указаны Ваши фамилия, имя. Если Вы обнаружили ошибку, обратитесь к организатору в аудитории.</w:t>
      </w:r>
    </w:p>
    <w:p w14:paraId="2E20DE28" w14:textId="77777777" w:rsidR="00657D5E" w:rsidRPr="002B1CF5" w:rsidRDefault="00657D5E" w:rsidP="00657D5E">
      <w:pPr>
        <w:spacing w:line="240" w:lineRule="auto"/>
        <w:rPr>
          <w:rFonts w:ascii="PT Astra Serif" w:hAnsi="PT Astra Serif"/>
          <w:b/>
          <w:lang w:eastAsia="zh-CN"/>
        </w:rPr>
      </w:pPr>
    </w:p>
    <w:p w14:paraId="3DF781E4" w14:textId="73C9FB5F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Напоминаем основные правила по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заполнению бланков ответов.</w:t>
      </w:r>
    </w:p>
    <w:p w14:paraId="5B3EEE1B" w14:textId="6AB33DDF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 xml:space="preserve">Заполнять бланки нужно качественной черной </w:t>
      </w:r>
      <w:proofErr w:type="spellStart"/>
      <w:r w:rsidRPr="002B1CF5">
        <w:rPr>
          <w:rFonts w:ascii="PT Astra Serif" w:hAnsi="PT Astra Serif"/>
          <w:b/>
          <w:color w:val="000000"/>
        </w:rPr>
        <w:t>гелевой</w:t>
      </w:r>
      <w:proofErr w:type="spellEnd"/>
      <w:r w:rsidRPr="002B1CF5">
        <w:rPr>
          <w:rFonts w:ascii="PT Astra Serif" w:hAnsi="PT Astra Serif"/>
          <w:b/>
          <w:color w:val="000000"/>
        </w:rPr>
        <w:t xml:space="preserve"> ручкой.</w:t>
      </w:r>
    </w:p>
    <w:p w14:paraId="18415954" w14:textId="5B4854AE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lastRenderedPageBreak/>
        <w:t>При выполнении заданий внимательно читайте инструкции к</w:t>
      </w:r>
      <w:r w:rsidR="007D64F9" w:rsidRPr="002B1CF5">
        <w:rPr>
          <w:rFonts w:ascii="PT Astra Serif" w:hAnsi="PT Astra Serif"/>
          <w:b/>
          <w:color w:val="000000"/>
        </w:rPr>
        <w:t xml:space="preserve"> заданиям, указанные у </w:t>
      </w:r>
      <w:r w:rsidRPr="002B1CF5">
        <w:rPr>
          <w:rFonts w:ascii="PT Astra Serif" w:hAnsi="PT Astra Serif"/>
          <w:b/>
          <w:color w:val="000000"/>
        </w:rPr>
        <w:t>вас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КИМ</w:t>
      </w:r>
      <w:r w:rsidR="007D64F9" w:rsidRPr="002B1CF5">
        <w:rPr>
          <w:rFonts w:ascii="PT Astra Serif" w:hAnsi="PT Astra Serif"/>
          <w:b/>
          <w:color w:val="000000"/>
        </w:rPr>
        <w:t xml:space="preserve">. Записывайте ответы, начиная с </w:t>
      </w:r>
      <w:r w:rsidRPr="002B1CF5">
        <w:rPr>
          <w:rFonts w:ascii="PT Astra Serif" w:hAnsi="PT Astra Serif"/>
          <w:b/>
          <w:color w:val="000000"/>
        </w:rPr>
        <w:t>первой клетки, в</w:t>
      </w:r>
      <w:r w:rsidR="00F8622B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соответствии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этими инструкциями.</w:t>
      </w:r>
    </w:p>
    <w:p w14:paraId="1E0CA4FD" w14:textId="513D7568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При выполнении заданий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кратким ответом ответ необходимо записывать справа от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номера задания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бланке ответов №1.</w:t>
      </w:r>
    </w:p>
    <w:p w14:paraId="66223D99" w14:textId="5B8F61DF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Не разрешается использовать при записи ответа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задания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кратким ответом никаких иных символов, кроме символов кириллицы, лат</w:t>
      </w:r>
      <w:r w:rsidR="007D64F9" w:rsidRPr="002B1CF5">
        <w:rPr>
          <w:rFonts w:ascii="PT Astra Serif" w:hAnsi="PT Astra Serif"/>
          <w:b/>
          <w:color w:val="000000"/>
        </w:rPr>
        <w:t xml:space="preserve">иницы, арабских цифр, запятой и </w:t>
      </w:r>
      <w:r w:rsidRPr="002B1CF5">
        <w:rPr>
          <w:rFonts w:ascii="PT Astra Serif" w:hAnsi="PT Astra Serif"/>
          <w:b/>
          <w:color w:val="000000"/>
        </w:rPr>
        <w:t>знака «дефис» («минус»).</w:t>
      </w:r>
    </w:p>
    <w:p w14:paraId="4AA1FF8E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Вы можете заменить ошибочный ответ.</w:t>
      </w:r>
    </w:p>
    <w:p w14:paraId="43D5D6C8" w14:textId="6D7F4975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Для этого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поле «Замена ошибочных ответов» следует внести номер задания, ответ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который следует исправить, 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в строку записать новое значение верного ответа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указанное задание.</w:t>
      </w:r>
    </w:p>
    <w:p w14:paraId="7D9D9B95" w14:textId="5889C886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Обращаем ваше внимание, что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бланках ответов №1 и №2 запрещается делать какие-либо записи и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пометки, не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относящиеся к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ответам на</w:t>
      </w:r>
      <w:r w:rsidR="007D64F9" w:rsidRPr="002B1CF5">
        <w:rPr>
          <w:rFonts w:ascii="PT Astra Serif" w:hAnsi="PT Astra Serif"/>
          <w:b/>
          <w:color w:val="000000"/>
        </w:rPr>
        <w:t xml:space="preserve"> задания, в </w:t>
      </w:r>
      <w:r w:rsidRPr="002B1CF5">
        <w:rPr>
          <w:rFonts w:ascii="PT Astra Serif" w:hAnsi="PT Astra Serif"/>
          <w:b/>
          <w:color w:val="000000"/>
        </w:rPr>
        <w:t>том числе содержащие информацию о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 xml:space="preserve">личности участника </w:t>
      </w:r>
      <w:r w:rsidR="00672570" w:rsidRPr="002B1CF5">
        <w:rPr>
          <w:rFonts w:ascii="PT Astra Serif" w:hAnsi="PT Astra Serif"/>
          <w:b/>
          <w:color w:val="000000"/>
        </w:rPr>
        <w:t>работы</w:t>
      </w:r>
      <w:r w:rsidRPr="002B1CF5">
        <w:rPr>
          <w:rFonts w:ascii="PT Astra Serif" w:hAnsi="PT Astra Serif"/>
          <w:b/>
          <w:color w:val="000000"/>
        </w:rPr>
        <w:t>. Вы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можете делать пометки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черновиках и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 xml:space="preserve">КИМ. Также обращаем ваше внимание </w:t>
      </w:r>
      <w:r w:rsidR="006369FC" w:rsidRPr="002B1CF5">
        <w:rPr>
          <w:rFonts w:ascii="PT Astra Serif" w:hAnsi="PT Astra Serif"/>
          <w:b/>
          <w:color w:val="000000"/>
        </w:rPr>
        <w:br/>
      </w:r>
      <w:r w:rsidR="007D64F9" w:rsidRPr="002B1CF5">
        <w:rPr>
          <w:rFonts w:ascii="PT Astra Serif" w:hAnsi="PT Astra Serif"/>
          <w:b/>
          <w:color w:val="000000"/>
        </w:rPr>
        <w:t xml:space="preserve">на </w:t>
      </w:r>
      <w:r w:rsidRPr="002B1CF5">
        <w:rPr>
          <w:rFonts w:ascii="PT Astra Serif" w:hAnsi="PT Astra Serif"/>
          <w:b/>
          <w:color w:val="000000"/>
        </w:rPr>
        <w:t>то, что ответы, записанные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чернов</w:t>
      </w:r>
      <w:r w:rsidR="007D64F9" w:rsidRPr="002B1CF5">
        <w:rPr>
          <w:rFonts w:ascii="PT Astra Serif" w:hAnsi="PT Astra Serif"/>
          <w:b/>
          <w:color w:val="000000"/>
        </w:rPr>
        <w:t xml:space="preserve">иках и </w:t>
      </w:r>
      <w:r w:rsidRPr="002B1CF5">
        <w:rPr>
          <w:rFonts w:ascii="PT Astra Serif" w:hAnsi="PT Astra Serif"/>
          <w:b/>
          <w:color w:val="000000"/>
        </w:rPr>
        <w:t>КИМ, не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проверяются.</w:t>
      </w:r>
    </w:p>
    <w:p w14:paraId="226696AC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Сейчас Вам необходимо расписаться на бланке ответов №1 в специальном прямоугольном поле для подписи.</w:t>
      </w:r>
    </w:p>
    <w:p w14:paraId="54AEFB8E" w14:textId="77777777" w:rsidR="00657D5E" w:rsidRPr="002B1CF5" w:rsidRDefault="00657D5E" w:rsidP="00657D5E">
      <w:pPr>
        <w:spacing w:line="240" w:lineRule="auto"/>
        <w:rPr>
          <w:rFonts w:ascii="PT Astra Serif" w:hAnsi="PT Astra Serif"/>
          <w:color w:val="000000"/>
        </w:rPr>
      </w:pPr>
    </w:p>
    <w:p w14:paraId="57F563D5" w14:textId="40A0ABB6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Организаторы раздадут Вам варианты КИМ для выполнения заданий.</w:t>
      </w:r>
    </w:p>
    <w:p w14:paraId="7C03B5C5" w14:textId="77777777" w:rsidR="00657D5E" w:rsidRPr="002B1CF5" w:rsidRDefault="00657D5E" w:rsidP="00657D5E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(организатор раздает участникам КИМ).</w:t>
      </w:r>
    </w:p>
    <w:p w14:paraId="35614D23" w14:textId="36E66AEC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Проверьте комплектацию и полиграфическое качество КИМ. Количество страниц в КИМ указано в колонтитуле.</w:t>
      </w:r>
    </w:p>
    <w:p w14:paraId="70D91A3E" w14:textId="07DA5173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Инструктаж закончен. Перед началом выполнения работы, пожалуйста, успокойтесь, сосредоточьтесь, внимательно прочитайте инструкцию к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заданиям КИМ и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сами задания.</w:t>
      </w:r>
    </w:p>
    <w:p w14:paraId="53D0B741" w14:textId="251E718D" w:rsidR="00657D5E" w:rsidRPr="002B1CF5" w:rsidRDefault="00657D5E" w:rsidP="00657D5E">
      <w:pPr>
        <w:spacing w:line="240" w:lineRule="auto"/>
        <w:rPr>
          <w:rFonts w:ascii="PT Astra Serif" w:hAnsi="PT Astra Serif"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Начало работы:</w:t>
      </w:r>
      <w:r w:rsidR="006369FC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(объявить время начала)</w:t>
      </w:r>
    </w:p>
    <w:p w14:paraId="091326D6" w14:textId="1BF6F7A8" w:rsidR="00657D5E" w:rsidRPr="002B1CF5" w:rsidRDefault="00657D5E" w:rsidP="00657D5E">
      <w:pPr>
        <w:spacing w:line="240" w:lineRule="auto"/>
        <w:rPr>
          <w:rFonts w:ascii="PT Astra Serif" w:hAnsi="PT Astra Serif"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Окончание </w:t>
      </w:r>
      <w:r w:rsidRPr="002B1CF5">
        <w:rPr>
          <w:rFonts w:ascii="PT Astra Serif" w:hAnsi="PT Astra Serif"/>
          <w:b/>
          <w:noProof/>
        </w:rPr>
        <w:t>работы</w:t>
      </w:r>
      <w:r w:rsidRPr="002B1CF5">
        <w:rPr>
          <w:rFonts w:ascii="PT Astra Serif" w:hAnsi="PT Astra Serif"/>
          <w:b/>
          <w:lang w:eastAsia="zh-CN"/>
        </w:rPr>
        <w:t>:</w:t>
      </w:r>
      <w:r w:rsidR="006369FC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(указать время)</w:t>
      </w:r>
    </w:p>
    <w:p w14:paraId="3EC59AA3" w14:textId="29711B62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Запишите на доске время начала и окончания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. </w:t>
      </w:r>
    </w:p>
    <w:p w14:paraId="3DCA3036" w14:textId="22EBC33D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Время, отведенное на инструктаж, в общее время </w:t>
      </w:r>
      <w:r w:rsidR="006369FC" w:rsidRPr="002B1CF5">
        <w:rPr>
          <w:rFonts w:ascii="PT Astra Serif" w:hAnsi="PT Astra Serif"/>
          <w:i/>
        </w:rPr>
        <w:t>ТМ</w:t>
      </w:r>
      <w:r w:rsidR="006369FC" w:rsidRPr="002B1CF5">
        <w:rPr>
          <w:rFonts w:ascii="PT Astra Serif" w:hAnsi="PT Astra Serif"/>
          <w:i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не включается.</w:t>
      </w:r>
    </w:p>
    <w:p w14:paraId="49ADD021" w14:textId="72420B2A" w:rsidR="006369FC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Не забывайте переносить ответ</w:t>
      </w:r>
      <w:r w:rsidR="007D64F9" w:rsidRPr="002B1CF5">
        <w:rPr>
          <w:rFonts w:ascii="PT Astra Serif" w:hAnsi="PT Astra Serif"/>
          <w:b/>
          <w:lang w:eastAsia="zh-CN"/>
        </w:rPr>
        <w:t>ы из черновика в бланк ответов.</w:t>
      </w:r>
    </w:p>
    <w:p w14:paraId="10A86F05" w14:textId="2DACBB0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Вы можете приступать к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 xml:space="preserve">выполнению заданий. </w:t>
      </w:r>
    </w:p>
    <w:p w14:paraId="28B7DFC5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Желаем удачи!</w:t>
      </w:r>
    </w:p>
    <w:p w14:paraId="311050F3" w14:textId="77777777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</w:p>
    <w:p w14:paraId="59FE3F96" w14:textId="7E3F0E9A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Во время проведения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организатор записывает номер фактически выданного варианта КИМ в форму ППЭ-05-02 «Ведомость учета участников </w:t>
      </w:r>
      <w:r w:rsidR="006369FC" w:rsidRPr="002B1CF5">
        <w:rPr>
          <w:rFonts w:ascii="PT Astra Serif" w:hAnsi="PT Astra Serif"/>
          <w:i/>
          <w:lang w:eastAsia="zh-CN"/>
        </w:rPr>
        <w:br/>
      </w:r>
      <w:r w:rsidRPr="002B1CF5">
        <w:rPr>
          <w:rFonts w:ascii="PT Astra Serif" w:hAnsi="PT Astra Serif"/>
          <w:i/>
          <w:lang w:eastAsia="zh-CN"/>
        </w:rPr>
        <w:t>ГИА и экзаменационных материалов в аудитории» и именные бланки участников (поле «Вариант»).</w:t>
      </w:r>
    </w:p>
    <w:p w14:paraId="09DA3802" w14:textId="730EADC1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 30 минут до окончания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необходимо объявить</w:t>
      </w:r>
    </w:p>
    <w:p w14:paraId="13A36864" w14:textId="44B3AE30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До окончания </w:t>
      </w:r>
      <w:r w:rsidR="00672570" w:rsidRPr="002B1CF5">
        <w:rPr>
          <w:rFonts w:ascii="PT Astra Serif" w:hAnsi="PT Astra Serif"/>
          <w:b/>
          <w:lang w:eastAsia="zh-CN"/>
        </w:rPr>
        <w:t xml:space="preserve">тренировочного мероприятия </w:t>
      </w:r>
      <w:r w:rsidRPr="002B1CF5">
        <w:rPr>
          <w:rFonts w:ascii="PT Astra Serif" w:hAnsi="PT Astra Serif"/>
          <w:b/>
          <w:lang w:eastAsia="zh-CN"/>
        </w:rPr>
        <w:t xml:space="preserve">осталось 30 минут. </w:t>
      </w:r>
    </w:p>
    <w:p w14:paraId="7EE878A0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Не забывайте переносить ответы из текста работы и черновика в бланки ответов.</w:t>
      </w:r>
    </w:p>
    <w:p w14:paraId="37688A16" w14:textId="78E2C580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 5 минут до окончания </w:t>
      </w:r>
      <w:r w:rsidR="006369FC" w:rsidRPr="002B1CF5">
        <w:rPr>
          <w:rFonts w:ascii="PT Astra Serif" w:hAnsi="PT Astra Serif"/>
        </w:rPr>
        <w:t>ТМ</w:t>
      </w:r>
      <w:r w:rsidR="006369FC" w:rsidRPr="002B1CF5">
        <w:rPr>
          <w:rFonts w:ascii="PT Astra Serif" w:hAnsi="PT Astra Serif"/>
          <w:i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необходимо объявить</w:t>
      </w:r>
    </w:p>
    <w:p w14:paraId="4086407D" w14:textId="67F3E41B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До окончания </w:t>
      </w:r>
      <w:r w:rsidR="00672570" w:rsidRPr="002B1CF5">
        <w:rPr>
          <w:rFonts w:ascii="PT Astra Serif" w:hAnsi="PT Astra Serif"/>
          <w:b/>
          <w:lang w:eastAsia="zh-CN"/>
        </w:rPr>
        <w:t xml:space="preserve">тренировочного мероприятия </w:t>
      </w:r>
      <w:r w:rsidRPr="002B1CF5">
        <w:rPr>
          <w:rFonts w:ascii="PT Astra Serif" w:hAnsi="PT Astra Serif"/>
          <w:b/>
          <w:lang w:eastAsia="zh-CN"/>
        </w:rPr>
        <w:t>осталось 5 минут. Проверьте</w:t>
      </w:r>
      <w:r w:rsidR="007D64F9" w:rsidRPr="002B1CF5">
        <w:rPr>
          <w:rFonts w:ascii="PT Astra Serif" w:hAnsi="PT Astra Serif"/>
          <w:b/>
          <w:lang w:eastAsia="zh-CN"/>
        </w:rPr>
        <w:t xml:space="preserve">, все ли ответы вы перенесли из </w:t>
      </w:r>
      <w:r w:rsidRPr="002B1CF5">
        <w:rPr>
          <w:rFonts w:ascii="PT Astra Serif" w:hAnsi="PT Astra Serif"/>
          <w:b/>
          <w:lang w:eastAsia="zh-CN"/>
        </w:rPr>
        <w:t>КИМ и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черновиков в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бланки ответов.</w:t>
      </w:r>
    </w:p>
    <w:p w14:paraId="7964D4B9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lastRenderedPageBreak/>
        <w:t>Досрочная сдача материалов прекращена.</w:t>
      </w:r>
    </w:p>
    <w:p w14:paraId="2C41AAD4" w14:textId="0E8BBE4F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По окончании времени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объявить:</w:t>
      </w:r>
    </w:p>
    <w:p w14:paraId="6E4356F6" w14:textId="5220F15F" w:rsidR="00657D5E" w:rsidRPr="002B1CF5" w:rsidRDefault="00672570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Тренировочное мероприятие </w:t>
      </w:r>
      <w:r w:rsidR="00657D5E" w:rsidRPr="002B1CF5">
        <w:rPr>
          <w:rFonts w:ascii="PT Astra Serif" w:hAnsi="PT Astra Serif"/>
          <w:b/>
          <w:lang w:eastAsia="zh-CN"/>
        </w:rPr>
        <w:t>окончен</w:t>
      </w:r>
      <w:r w:rsidRPr="002B1CF5">
        <w:rPr>
          <w:rFonts w:ascii="PT Astra Serif" w:hAnsi="PT Astra Serif"/>
          <w:b/>
          <w:lang w:eastAsia="zh-CN"/>
        </w:rPr>
        <w:t>о</w:t>
      </w:r>
      <w:r w:rsidR="00657D5E" w:rsidRPr="002B1CF5">
        <w:rPr>
          <w:rFonts w:ascii="PT Astra Serif" w:hAnsi="PT Astra Serif"/>
          <w:b/>
          <w:lang w:eastAsia="zh-CN"/>
        </w:rPr>
        <w:t>. Положите на край стола свои бланки, КИМ и черновики.</w:t>
      </w:r>
    </w:p>
    <w:p w14:paraId="286C144E" w14:textId="77777777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>Организаторы осуществляют сбор материалов.</w:t>
      </w:r>
    </w:p>
    <w:sectPr w:rsidR="00657D5E" w:rsidRPr="002B1CF5" w:rsidSect="002A7137">
      <w:headerReference w:type="default" r:id="rId17"/>
      <w:footerReference w:type="default" r:id="rId18"/>
      <w:pgSz w:w="11906" w:h="16838" w:code="9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36F2A" w14:textId="77777777" w:rsidR="002E07B4" w:rsidRDefault="002E07B4" w:rsidP="00E94E30">
      <w:r>
        <w:separator/>
      </w:r>
    </w:p>
    <w:p w14:paraId="2D7C9E03" w14:textId="77777777" w:rsidR="002E07B4" w:rsidRDefault="002E07B4"/>
  </w:endnote>
  <w:endnote w:type="continuationSeparator" w:id="0">
    <w:p w14:paraId="00107A0E" w14:textId="77777777" w:rsidR="002E07B4" w:rsidRDefault="002E07B4" w:rsidP="00E94E30">
      <w:r>
        <w:continuationSeparator/>
      </w:r>
    </w:p>
    <w:p w14:paraId="13270C95" w14:textId="77777777" w:rsidR="002E07B4" w:rsidRDefault="002E07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1" w:fontKey="{661DDD48-303D-4430-916C-B02B5EED1CD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44F74DD4-BEEE-4100-86C8-6814FF233973}"/>
    <w:embedBold r:id="rId3" w:fontKey="{E4467CC7-D355-4302-973A-E5749F71D939}"/>
    <w:embedBoldItalic r:id="rId4" w:fontKey="{22A67661-B42E-435C-A08A-3B97A1453E12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A4B13463-E6DA-458B-8C52-2143F54012A0}"/>
    <w:embedItalic r:id="rId6" w:fontKey="{1AD08242-2190-4880-84BC-456539CEF16A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7" w:fontKey="{7749E980-CF49-4D56-9CB1-D58236BD620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3C21402D-CA47-4942-B171-6A0DB88F0CA8}"/>
    <w:embedBold r:id="rId9" w:fontKey="{08C017F0-8B64-4C8A-A29C-DB8439E459DF}"/>
    <w:embedItalic r:id="rId10" w:fontKey="{14DD1662-B034-471E-A547-D87C767843B0}"/>
    <w:embedBoldItalic r:id="rId11" w:fontKey="{63CE58FE-1678-4C98-B2D9-3EED7C3AD48A}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6749668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14:paraId="35CDFA9D" w14:textId="77777777" w:rsidR="002E07B4" w:rsidRPr="00571EC6" w:rsidRDefault="002E07B4" w:rsidP="00E94E30">
        <w:pPr>
          <w:pStyle w:val="af"/>
          <w:rPr>
            <w:sz w:val="2"/>
          </w:rPr>
        </w:pPr>
      </w:p>
      <w:p w14:paraId="3A1428AF" w14:textId="5F186A32" w:rsidR="002E07B4" w:rsidRDefault="002E07B4" w:rsidP="005942C3">
        <w:pPr>
          <w:pStyle w:val="af"/>
          <w:pBdr>
            <w:top w:val="single" w:sz="4" w:space="1" w:color="006CB5"/>
          </w:pBdr>
        </w:pPr>
        <w:r w:rsidRPr="00571EC6">
          <w:rPr>
            <w:rStyle w:val="af0"/>
          </w:rPr>
          <w:fldChar w:fldCharType="begin"/>
        </w:r>
        <w:r w:rsidRPr="00571EC6">
          <w:rPr>
            <w:rStyle w:val="af0"/>
          </w:rPr>
          <w:instrText>PAGE   \* MERGEFORMAT</w:instrText>
        </w:r>
        <w:r w:rsidRPr="00571EC6">
          <w:rPr>
            <w:rStyle w:val="af0"/>
          </w:rPr>
          <w:fldChar w:fldCharType="separate"/>
        </w:r>
        <w:r w:rsidR="00AD115E">
          <w:rPr>
            <w:rStyle w:val="af0"/>
            <w:noProof/>
          </w:rPr>
          <w:t>21</w:t>
        </w:r>
        <w:r w:rsidRPr="00571EC6">
          <w:rPr>
            <w:rStyle w:val="af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5CF97" w14:textId="77777777" w:rsidR="002E07B4" w:rsidRDefault="002E07B4" w:rsidP="00E94E30">
      <w:r>
        <w:separator/>
      </w:r>
    </w:p>
    <w:p w14:paraId="5BF9AD65" w14:textId="77777777" w:rsidR="002E07B4" w:rsidRDefault="002E07B4"/>
  </w:footnote>
  <w:footnote w:type="continuationSeparator" w:id="0">
    <w:p w14:paraId="3ACEB012" w14:textId="77777777" w:rsidR="002E07B4" w:rsidRDefault="002E07B4" w:rsidP="00E94E30">
      <w:r>
        <w:continuationSeparator/>
      </w:r>
    </w:p>
    <w:p w14:paraId="26456F44" w14:textId="77777777" w:rsidR="002E07B4" w:rsidRDefault="002E07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F40A3" w14:textId="77777777" w:rsidR="002E07B4" w:rsidRDefault="002E07B4" w:rsidP="00E31CAC">
    <w:pPr>
      <w:pStyle w:val="ab"/>
      <w:pBdr>
        <w:bottom w:val="single" w:sz="4" w:space="1" w:color="006CB5"/>
      </w:pBdr>
      <w:ind w:firstLine="0"/>
    </w:pPr>
    <w:r>
      <w:rPr>
        <w:noProof/>
      </w:rPr>
      <w:drawing>
        <wp:inline distT="0" distB="0" distL="0" distR="0" wp14:anchorId="7C6CC42B" wp14:editId="73AEA2C0">
          <wp:extent cx="1242000" cy="540000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ГИА Санкт-Петербург 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EFA3D3" w14:textId="77777777" w:rsidR="002E07B4" w:rsidRPr="00035F90" w:rsidRDefault="002E07B4">
    <w:pPr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E43EBAA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805A6386"/>
    <w:lvl w:ilvl="0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</w:abstractNum>
  <w:abstractNum w:abstractNumId="2" w15:restartNumberingAfterBreak="0">
    <w:nsid w:val="01221586"/>
    <w:multiLevelType w:val="hybridMultilevel"/>
    <w:tmpl w:val="D01C4790"/>
    <w:lvl w:ilvl="0" w:tplc="D364390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1B36D33"/>
    <w:multiLevelType w:val="hybridMultilevel"/>
    <w:tmpl w:val="60AC3622"/>
    <w:lvl w:ilvl="0" w:tplc="B0064B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C1908"/>
    <w:multiLevelType w:val="hybridMultilevel"/>
    <w:tmpl w:val="2072F6BA"/>
    <w:lvl w:ilvl="0" w:tplc="3ABA416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A587D83"/>
    <w:multiLevelType w:val="hybridMultilevel"/>
    <w:tmpl w:val="7B70E29C"/>
    <w:lvl w:ilvl="0" w:tplc="5BF654C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2591A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81C23A8"/>
    <w:multiLevelType w:val="hybridMultilevel"/>
    <w:tmpl w:val="34FC0F86"/>
    <w:lvl w:ilvl="0" w:tplc="CC14A25C">
      <w:start w:val="1"/>
      <w:numFmt w:val="bullet"/>
      <w:lvlText w:val=""/>
      <w:lvlJc w:val="left"/>
      <w:pPr>
        <w:ind w:left="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CB6364D"/>
    <w:multiLevelType w:val="hybridMultilevel"/>
    <w:tmpl w:val="E3BAF8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EDB5E7C"/>
    <w:multiLevelType w:val="hybridMultilevel"/>
    <w:tmpl w:val="028E7338"/>
    <w:lvl w:ilvl="0" w:tplc="0419000F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91469"/>
    <w:multiLevelType w:val="hybridMultilevel"/>
    <w:tmpl w:val="8C1A3FE2"/>
    <w:lvl w:ilvl="0" w:tplc="756EA21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1D06544"/>
    <w:multiLevelType w:val="hybridMultilevel"/>
    <w:tmpl w:val="74CE7D2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2140C58"/>
    <w:multiLevelType w:val="hybridMultilevel"/>
    <w:tmpl w:val="78E69F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6013977"/>
    <w:multiLevelType w:val="hybridMultilevel"/>
    <w:tmpl w:val="19A8C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C09BF"/>
    <w:multiLevelType w:val="multilevel"/>
    <w:tmpl w:val="4C1E7498"/>
    <w:styleLink w:val="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27837B06"/>
    <w:multiLevelType w:val="hybridMultilevel"/>
    <w:tmpl w:val="CD68A68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BFE6A90"/>
    <w:multiLevelType w:val="hybridMultilevel"/>
    <w:tmpl w:val="D0C841C4"/>
    <w:lvl w:ilvl="0" w:tplc="58540160">
      <w:start w:val="1"/>
      <w:numFmt w:val="upperRoman"/>
      <w:pStyle w:val="3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56746"/>
    <w:multiLevelType w:val="hybridMultilevel"/>
    <w:tmpl w:val="4D10E89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EA933B1"/>
    <w:multiLevelType w:val="hybridMultilevel"/>
    <w:tmpl w:val="75107BA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F91772F"/>
    <w:multiLevelType w:val="hybridMultilevel"/>
    <w:tmpl w:val="1BDE6B5C"/>
    <w:lvl w:ilvl="0" w:tplc="D364390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0F94064"/>
    <w:multiLevelType w:val="hybridMultilevel"/>
    <w:tmpl w:val="F098A6FA"/>
    <w:lvl w:ilvl="0" w:tplc="67D242C2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2433841"/>
    <w:multiLevelType w:val="multilevel"/>
    <w:tmpl w:val="36CA51B4"/>
    <w:styleLink w:val="21"/>
    <w:lvl w:ilvl="0">
      <w:start w:val="1"/>
      <w:numFmt w:val="decimal"/>
      <w:pStyle w:val="1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0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2865FCD"/>
    <w:multiLevelType w:val="hybridMultilevel"/>
    <w:tmpl w:val="123A965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2C26059"/>
    <w:multiLevelType w:val="hybridMultilevel"/>
    <w:tmpl w:val="DCFC63D8"/>
    <w:lvl w:ilvl="0" w:tplc="CC14A25C">
      <w:start w:val="1"/>
      <w:numFmt w:val="bullet"/>
      <w:lvlText w:val=""/>
      <w:lvlJc w:val="left"/>
      <w:pPr>
        <w:ind w:left="19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2D119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5D00B62"/>
    <w:multiLevelType w:val="hybridMultilevel"/>
    <w:tmpl w:val="C53E8E2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87204BB"/>
    <w:multiLevelType w:val="hybridMultilevel"/>
    <w:tmpl w:val="A764424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 w15:restartNumberingAfterBreak="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pStyle w:val="41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96B5E86"/>
    <w:multiLevelType w:val="hybridMultilevel"/>
    <w:tmpl w:val="ED3C956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6F6AB594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9A74C15"/>
    <w:multiLevelType w:val="hybridMultilevel"/>
    <w:tmpl w:val="063C7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B18175F"/>
    <w:multiLevelType w:val="hybridMultilevel"/>
    <w:tmpl w:val="F3B642D0"/>
    <w:lvl w:ilvl="0" w:tplc="39168A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4B32B3C"/>
    <w:multiLevelType w:val="hybridMultilevel"/>
    <w:tmpl w:val="930A93F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747136E"/>
    <w:multiLevelType w:val="hybridMultilevel"/>
    <w:tmpl w:val="18304E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C6712E4"/>
    <w:multiLevelType w:val="hybridMultilevel"/>
    <w:tmpl w:val="BC92D608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682D0F"/>
    <w:multiLevelType w:val="multilevel"/>
    <w:tmpl w:val="FF18E63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5ED447CA"/>
    <w:multiLevelType w:val="hybridMultilevel"/>
    <w:tmpl w:val="C2B29B5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0980010"/>
    <w:multiLevelType w:val="hybridMultilevel"/>
    <w:tmpl w:val="37F4D4C4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0C1622"/>
    <w:multiLevelType w:val="singleLevel"/>
    <w:tmpl w:val="D364390A"/>
    <w:lvl w:ilvl="0">
      <w:start w:val="1"/>
      <w:numFmt w:val="bullet"/>
      <w:lvlText w:val="–"/>
      <w:lvlJc w:val="left"/>
      <w:pPr>
        <w:ind w:left="5746" w:hanging="360"/>
      </w:pPr>
      <w:rPr>
        <w:rFonts w:ascii="Times New Roman" w:hAnsi="Times New Roman" w:cs="Times New Roman" w:hint="default"/>
        <w:color w:val="auto"/>
      </w:rPr>
    </w:lvl>
  </w:abstractNum>
  <w:abstractNum w:abstractNumId="39" w15:restartNumberingAfterBreak="0">
    <w:nsid w:val="6CCC1B38"/>
    <w:multiLevelType w:val="hybridMultilevel"/>
    <w:tmpl w:val="CC2C2A4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55B6465"/>
    <w:multiLevelType w:val="hybridMultilevel"/>
    <w:tmpl w:val="87CC3B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58E201C"/>
    <w:multiLevelType w:val="hybridMultilevel"/>
    <w:tmpl w:val="0FFEF4D4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6EF0652"/>
    <w:multiLevelType w:val="hybridMultilevel"/>
    <w:tmpl w:val="540EF74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DB923388">
      <w:start w:val="1"/>
      <w:numFmt w:val="upperRoman"/>
      <w:lvlText w:val="%3."/>
      <w:lvlJc w:val="left"/>
      <w:pPr>
        <w:ind w:left="2869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7095F16"/>
    <w:multiLevelType w:val="multilevel"/>
    <w:tmpl w:val="36CA51B4"/>
    <w:numStyleLink w:val="21"/>
  </w:abstractNum>
  <w:abstractNum w:abstractNumId="44" w15:restartNumberingAfterBreak="0">
    <w:nsid w:val="78534ECD"/>
    <w:multiLevelType w:val="hybridMultilevel"/>
    <w:tmpl w:val="65C466B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AA43081"/>
    <w:multiLevelType w:val="hybridMultilevel"/>
    <w:tmpl w:val="6F241EA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48E8D1E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E4AC3D86">
      <w:start w:val="1"/>
      <w:numFmt w:val="upperRoman"/>
      <w:lvlText w:val="%3."/>
      <w:lvlJc w:val="left"/>
      <w:pPr>
        <w:ind w:left="3409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B7455D8"/>
    <w:multiLevelType w:val="hybridMultilevel"/>
    <w:tmpl w:val="598EFE82"/>
    <w:lvl w:ilvl="0" w:tplc="D63ECAEC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8"/>
  </w:num>
  <w:num w:numId="4">
    <w:abstractNumId w:val="15"/>
  </w:num>
  <w:num w:numId="5">
    <w:abstractNumId w:val="35"/>
  </w:num>
  <w:num w:numId="6">
    <w:abstractNumId w:val="22"/>
  </w:num>
  <w:num w:numId="7">
    <w:abstractNumId w:val="44"/>
  </w:num>
  <w:num w:numId="8">
    <w:abstractNumId w:val="43"/>
    <w:lvlOverride w:ilvl="0">
      <w:lvl w:ilvl="0">
        <w:start w:val="1"/>
        <w:numFmt w:val="decimal"/>
        <w:pStyle w:val="1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9">
    <w:abstractNumId w:val="21"/>
  </w:num>
  <w:num w:numId="10">
    <w:abstractNumId w:val="10"/>
  </w:num>
  <w:num w:numId="11">
    <w:abstractNumId w:val="17"/>
  </w:num>
  <w:num w:numId="12">
    <w:abstractNumId w:val="43"/>
    <w:lvlOverride w:ilvl="0">
      <w:lvl w:ilvl="0">
        <w:start w:val="1"/>
        <w:numFmt w:val="decimal"/>
        <w:pStyle w:val="1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3">
    <w:abstractNumId w:val="8"/>
  </w:num>
  <w:num w:numId="14">
    <w:abstractNumId w:val="27"/>
  </w:num>
  <w:num w:numId="15">
    <w:abstractNumId w:val="38"/>
  </w:num>
  <w:num w:numId="16">
    <w:abstractNumId w:val="4"/>
  </w:num>
  <w:num w:numId="17">
    <w:abstractNumId w:val="2"/>
  </w:num>
  <w:num w:numId="18">
    <w:abstractNumId w:val="20"/>
  </w:num>
  <w:num w:numId="19">
    <w:abstractNumId w:val="11"/>
  </w:num>
  <w:num w:numId="20">
    <w:abstractNumId w:val="34"/>
  </w:num>
  <w:num w:numId="21">
    <w:abstractNumId w:val="37"/>
  </w:num>
  <w:num w:numId="22">
    <w:abstractNumId w:val="14"/>
  </w:num>
  <w:num w:numId="23">
    <w:abstractNumId w:val="36"/>
  </w:num>
  <w:num w:numId="24">
    <w:abstractNumId w:val="42"/>
  </w:num>
  <w:num w:numId="25">
    <w:abstractNumId w:val="40"/>
  </w:num>
  <w:num w:numId="26">
    <w:abstractNumId w:val="43"/>
    <w:lvlOverride w:ilvl="0">
      <w:lvl w:ilvl="0">
        <w:numFmt w:val="decimal"/>
        <w:pStyle w:val="11"/>
        <w:lvlText w:val=""/>
        <w:lvlJc w:val="left"/>
      </w:lvl>
    </w:lvlOverride>
    <w:lvlOverride w:ilvl="1">
      <w:lvl w:ilvl="1">
        <w:numFmt w:val="decimal"/>
        <w:pStyle w:val="22"/>
        <w:lvlText w:val=""/>
        <w:lvlJc w:val="left"/>
      </w:lvl>
    </w:lvlOverride>
    <w:lvlOverride w:ilvl="2">
      <w:lvl w:ilvl="2">
        <w:numFmt w:val="decimal"/>
        <w:pStyle w:val="30"/>
        <w:lvlText w:val=""/>
        <w:lvlJc w:val="left"/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</w:num>
  <w:num w:numId="27">
    <w:abstractNumId w:val="39"/>
  </w:num>
  <w:num w:numId="28">
    <w:abstractNumId w:val="23"/>
  </w:num>
  <w:num w:numId="29">
    <w:abstractNumId w:val="33"/>
  </w:num>
  <w:num w:numId="30">
    <w:abstractNumId w:val="12"/>
  </w:num>
  <w:num w:numId="31">
    <w:abstractNumId w:val="25"/>
  </w:num>
  <w:num w:numId="32">
    <w:abstractNumId w:val="9"/>
  </w:num>
  <w:num w:numId="33">
    <w:abstractNumId w:val="31"/>
  </w:num>
  <w:num w:numId="34">
    <w:abstractNumId w:val="26"/>
  </w:num>
  <w:num w:numId="35">
    <w:abstractNumId w:val="32"/>
  </w:num>
  <w:num w:numId="36">
    <w:abstractNumId w:val="18"/>
  </w:num>
  <w:num w:numId="37">
    <w:abstractNumId w:val="19"/>
  </w:num>
  <w:num w:numId="38">
    <w:abstractNumId w:val="41"/>
  </w:num>
  <w:num w:numId="39">
    <w:abstractNumId w:val="29"/>
  </w:num>
  <w:num w:numId="40">
    <w:abstractNumId w:val="13"/>
  </w:num>
  <w:num w:numId="41">
    <w:abstractNumId w:val="45"/>
  </w:num>
  <w:num w:numId="42">
    <w:abstractNumId w:val="24"/>
  </w:num>
  <w:num w:numId="43">
    <w:abstractNumId w:val="7"/>
  </w:num>
  <w:num w:numId="44">
    <w:abstractNumId w:val="16"/>
  </w:num>
  <w:num w:numId="45">
    <w:abstractNumId w:val="30"/>
  </w:num>
  <w:num w:numId="46">
    <w:abstractNumId w:val="3"/>
  </w:num>
  <w:num w:numId="47">
    <w:abstractNumId w:val="5"/>
  </w:num>
  <w:num w:numId="48">
    <w:abstractNumId w:val="46"/>
  </w:num>
  <w:num w:numId="49">
    <w:abstractNumId w:val="6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9FD"/>
    <w:rsid w:val="0000248C"/>
    <w:rsid w:val="00003709"/>
    <w:rsid w:val="000118A0"/>
    <w:rsid w:val="00011FCA"/>
    <w:rsid w:val="00012C3D"/>
    <w:rsid w:val="000170C2"/>
    <w:rsid w:val="000171F5"/>
    <w:rsid w:val="00021016"/>
    <w:rsid w:val="00022852"/>
    <w:rsid w:val="00023684"/>
    <w:rsid w:val="00025AEF"/>
    <w:rsid w:val="0002674A"/>
    <w:rsid w:val="00026A45"/>
    <w:rsid w:val="000358F3"/>
    <w:rsid w:val="00035F90"/>
    <w:rsid w:val="00036C15"/>
    <w:rsid w:val="00037C18"/>
    <w:rsid w:val="00045599"/>
    <w:rsid w:val="00047074"/>
    <w:rsid w:val="000528D3"/>
    <w:rsid w:val="00053292"/>
    <w:rsid w:val="000543F5"/>
    <w:rsid w:val="000616F5"/>
    <w:rsid w:val="00062DF8"/>
    <w:rsid w:val="0006739E"/>
    <w:rsid w:val="00071D5E"/>
    <w:rsid w:val="00071E6E"/>
    <w:rsid w:val="000818C6"/>
    <w:rsid w:val="000818F8"/>
    <w:rsid w:val="000947E6"/>
    <w:rsid w:val="00095C1A"/>
    <w:rsid w:val="000A1CE1"/>
    <w:rsid w:val="000A3483"/>
    <w:rsid w:val="000A43D0"/>
    <w:rsid w:val="000A578C"/>
    <w:rsid w:val="000B10DA"/>
    <w:rsid w:val="000B29E6"/>
    <w:rsid w:val="000B63FA"/>
    <w:rsid w:val="000C0DE2"/>
    <w:rsid w:val="000C3791"/>
    <w:rsid w:val="000C3F70"/>
    <w:rsid w:val="000C4102"/>
    <w:rsid w:val="000C7016"/>
    <w:rsid w:val="000D371E"/>
    <w:rsid w:val="000D5227"/>
    <w:rsid w:val="000D5571"/>
    <w:rsid w:val="000D5AF6"/>
    <w:rsid w:val="000E1BDB"/>
    <w:rsid w:val="000E36D2"/>
    <w:rsid w:val="000E371F"/>
    <w:rsid w:val="000E43BC"/>
    <w:rsid w:val="000E5BF1"/>
    <w:rsid w:val="000F2A7C"/>
    <w:rsid w:val="00103868"/>
    <w:rsid w:val="00105364"/>
    <w:rsid w:val="00111AFE"/>
    <w:rsid w:val="001141A9"/>
    <w:rsid w:val="00117FCD"/>
    <w:rsid w:val="00120065"/>
    <w:rsid w:val="00122A38"/>
    <w:rsid w:val="001246FD"/>
    <w:rsid w:val="00124765"/>
    <w:rsid w:val="00126678"/>
    <w:rsid w:val="00131560"/>
    <w:rsid w:val="00133822"/>
    <w:rsid w:val="00141E75"/>
    <w:rsid w:val="00143D3D"/>
    <w:rsid w:val="0014452B"/>
    <w:rsid w:val="0015173B"/>
    <w:rsid w:val="00151943"/>
    <w:rsid w:val="0015564F"/>
    <w:rsid w:val="00155B4E"/>
    <w:rsid w:val="0016358B"/>
    <w:rsid w:val="00163850"/>
    <w:rsid w:val="00163A44"/>
    <w:rsid w:val="0016526E"/>
    <w:rsid w:val="001664A6"/>
    <w:rsid w:val="00167BDB"/>
    <w:rsid w:val="00170A5D"/>
    <w:rsid w:val="00174182"/>
    <w:rsid w:val="00174EB5"/>
    <w:rsid w:val="00175C9C"/>
    <w:rsid w:val="00176239"/>
    <w:rsid w:val="00176D1D"/>
    <w:rsid w:val="00180BFB"/>
    <w:rsid w:val="00182680"/>
    <w:rsid w:val="0018302C"/>
    <w:rsid w:val="00183C43"/>
    <w:rsid w:val="00190CDA"/>
    <w:rsid w:val="00191856"/>
    <w:rsid w:val="001947FB"/>
    <w:rsid w:val="00194BE4"/>
    <w:rsid w:val="00194E33"/>
    <w:rsid w:val="001A626F"/>
    <w:rsid w:val="001B0841"/>
    <w:rsid w:val="001B2A04"/>
    <w:rsid w:val="001B59ED"/>
    <w:rsid w:val="001B6FB7"/>
    <w:rsid w:val="001B7263"/>
    <w:rsid w:val="001B7D58"/>
    <w:rsid w:val="001C0BCF"/>
    <w:rsid w:val="001C0BD2"/>
    <w:rsid w:val="001C287E"/>
    <w:rsid w:val="001D0840"/>
    <w:rsid w:val="001D2561"/>
    <w:rsid w:val="001D2CEC"/>
    <w:rsid w:val="001D7648"/>
    <w:rsid w:val="001D799D"/>
    <w:rsid w:val="001E110D"/>
    <w:rsid w:val="001E502B"/>
    <w:rsid w:val="001E7822"/>
    <w:rsid w:val="001E7EE2"/>
    <w:rsid w:val="001F0021"/>
    <w:rsid w:val="001F143E"/>
    <w:rsid w:val="001F3A85"/>
    <w:rsid w:val="001F3DD7"/>
    <w:rsid w:val="0020499F"/>
    <w:rsid w:val="00205F45"/>
    <w:rsid w:val="00206121"/>
    <w:rsid w:val="00210647"/>
    <w:rsid w:val="002112F9"/>
    <w:rsid w:val="002220A5"/>
    <w:rsid w:val="0022333A"/>
    <w:rsid w:val="00223C3B"/>
    <w:rsid w:val="00223EFB"/>
    <w:rsid w:val="00227B5B"/>
    <w:rsid w:val="00231225"/>
    <w:rsid w:val="00242895"/>
    <w:rsid w:val="00251EF5"/>
    <w:rsid w:val="0025503C"/>
    <w:rsid w:val="002603A9"/>
    <w:rsid w:val="002657CF"/>
    <w:rsid w:val="0027040F"/>
    <w:rsid w:val="00271545"/>
    <w:rsid w:val="00271FA0"/>
    <w:rsid w:val="002724F0"/>
    <w:rsid w:val="00272954"/>
    <w:rsid w:val="00274563"/>
    <w:rsid w:val="0028086D"/>
    <w:rsid w:val="00282B94"/>
    <w:rsid w:val="002868E9"/>
    <w:rsid w:val="002876CF"/>
    <w:rsid w:val="00287BAE"/>
    <w:rsid w:val="00293D41"/>
    <w:rsid w:val="00295C05"/>
    <w:rsid w:val="002A0199"/>
    <w:rsid w:val="002A1973"/>
    <w:rsid w:val="002A3DF5"/>
    <w:rsid w:val="002A7137"/>
    <w:rsid w:val="002B0903"/>
    <w:rsid w:val="002B1CF5"/>
    <w:rsid w:val="002B1E89"/>
    <w:rsid w:val="002B4428"/>
    <w:rsid w:val="002B59AB"/>
    <w:rsid w:val="002C3870"/>
    <w:rsid w:val="002C399E"/>
    <w:rsid w:val="002C4808"/>
    <w:rsid w:val="002C6EC2"/>
    <w:rsid w:val="002C7CCA"/>
    <w:rsid w:val="002D0620"/>
    <w:rsid w:val="002D3332"/>
    <w:rsid w:val="002E07B4"/>
    <w:rsid w:val="002E4B54"/>
    <w:rsid w:val="002E5CD2"/>
    <w:rsid w:val="002E6585"/>
    <w:rsid w:val="002E68CD"/>
    <w:rsid w:val="002E7D0B"/>
    <w:rsid w:val="002F0F32"/>
    <w:rsid w:val="002F4BD6"/>
    <w:rsid w:val="0030148D"/>
    <w:rsid w:val="00304CE2"/>
    <w:rsid w:val="00312921"/>
    <w:rsid w:val="003151DC"/>
    <w:rsid w:val="00317818"/>
    <w:rsid w:val="00321F10"/>
    <w:rsid w:val="0032218C"/>
    <w:rsid w:val="00323ABD"/>
    <w:rsid w:val="00323CF1"/>
    <w:rsid w:val="003241AF"/>
    <w:rsid w:val="003243D0"/>
    <w:rsid w:val="0032624A"/>
    <w:rsid w:val="003346A7"/>
    <w:rsid w:val="003370D3"/>
    <w:rsid w:val="00337792"/>
    <w:rsid w:val="003447A4"/>
    <w:rsid w:val="0034743F"/>
    <w:rsid w:val="003479CE"/>
    <w:rsid w:val="003549FD"/>
    <w:rsid w:val="00355749"/>
    <w:rsid w:val="00361411"/>
    <w:rsid w:val="003676C3"/>
    <w:rsid w:val="0037017C"/>
    <w:rsid w:val="003746F4"/>
    <w:rsid w:val="003754E1"/>
    <w:rsid w:val="00375713"/>
    <w:rsid w:val="003766B6"/>
    <w:rsid w:val="00386CA3"/>
    <w:rsid w:val="0038776A"/>
    <w:rsid w:val="00387BE1"/>
    <w:rsid w:val="00394759"/>
    <w:rsid w:val="003A1D5B"/>
    <w:rsid w:val="003A4024"/>
    <w:rsid w:val="003A505F"/>
    <w:rsid w:val="003A5F91"/>
    <w:rsid w:val="003A63F6"/>
    <w:rsid w:val="003B5F12"/>
    <w:rsid w:val="003B67E1"/>
    <w:rsid w:val="003B76C5"/>
    <w:rsid w:val="003C148F"/>
    <w:rsid w:val="003C417C"/>
    <w:rsid w:val="003C6B27"/>
    <w:rsid w:val="003D04E5"/>
    <w:rsid w:val="003D07A2"/>
    <w:rsid w:val="003D19AB"/>
    <w:rsid w:val="003D1C68"/>
    <w:rsid w:val="003D1F5D"/>
    <w:rsid w:val="003D2AF8"/>
    <w:rsid w:val="003D32D7"/>
    <w:rsid w:val="003E2836"/>
    <w:rsid w:val="003F184B"/>
    <w:rsid w:val="003F5BFC"/>
    <w:rsid w:val="00400BD5"/>
    <w:rsid w:val="004054E2"/>
    <w:rsid w:val="00405799"/>
    <w:rsid w:val="0040669C"/>
    <w:rsid w:val="00411FDF"/>
    <w:rsid w:val="00412500"/>
    <w:rsid w:val="00415C70"/>
    <w:rsid w:val="004203D6"/>
    <w:rsid w:val="00420DB9"/>
    <w:rsid w:val="004222C2"/>
    <w:rsid w:val="00422DC4"/>
    <w:rsid w:val="004254E1"/>
    <w:rsid w:val="00427B54"/>
    <w:rsid w:val="0043765E"/>
    <w:rsid w:val="00442D49"/>
    <w:rsid w:val="004445D1"/>
    <w:rsid w:val="0044583F"/>
    <w:rsid w:val="00445A2F"/>
    <w:rsid w:val="00446208"/>
    <w:rsid w:val="00446BFC"/>
    <w:rsid w:val="00452F61"/>
    <w:rsid w:val="004531C7"/>
    <w:rsid w:val="004534C1"/>
    <w:rsid w:val="00455AD3"/>
    <w:rsid w:val="004649C6"/>
    <w:rsid w:val="00465211"/>
    <w:rsid w:val="00467ABA"/>
    <w:rsid w:val="00471F0D"/>
    <w:rsid w:val="00473BA3"/>
    <w:rsid w:val="00475C3B"/>
    <w:rsid w:val="00475FE7"/>
    <w:rsid w:val="00482E49"/>
    <w:rsid w:val="00483958"/>
    <w:rsid w:val="0048417F"/>
    <w:rsid w:val="00493528"/>
    <w:rsid w:val="004968CC"/>
    <w:rsid w:val="004A20F2"/>
    <w:rsid w:val="004A2860"/>
    <w:rsid w:val="004A4366"/>
    <w:rsid w:val="004A6BA8"/>
    <w:rsid w:val="004B1EC1"/>
    <w:rsid w:val="004B6241"/>
    <w:rsid w:val="004C2CD2"/>
    <w:rsid w:val="004C336E"/>
    <w:rsid w:val="004C4390"/>
    <w:rsid w:val="004C643A"/>
    <w:rsid w:val="004C66B8"/>
    <w:rsid w:val="004C764F"/>
    <w:rsid w:val="004D2BE4"/>
    <w:rsid w:val="004D4F81"/>
    <w:rsid w:val="004D7AE0"/>
    <w:rsid w:val="004E3905"/>
    <w:rsid w:val="004E4EF0"/>
    <w:rsid w:val="004E5C18"/>
    <w:rsid w:val="004E76BC"/>
    <w:rsid w:val="004E7A25"/>
    <w:rsid w:val="004F1721"/>
    <w:rsid w:val="004F253D"/>
    <w:rsid w:val="004F7C63"/>
    <w:rsid w:val="00504CBC"/>
    <w:rsid w:val="00517EA4"/>
    <w:rsid w:val="005255B0"/>
    <w:rsid w:val="00526FD6"/>
    <w:rsid w:val="00527194"/>
    <w:rsid w:val="00527554"/>
    <w:rsid w:val="00537CD8"/>
    <w:rsid w:val="0054138D"/>
    <w:rsid w:val="005476DA"/>
    <w:rsid w:val="005519E9"/>
    <w:rsid w:val="00571BE9"/>
    <w:rsid w:val="00571CB8"/>
    <w:rsid w:val="00571EC6"/>
    <w:rsid w:val="00572682"/>
    <w:rsid w:val="00574AF3"/>
    <w:rsid w:val="00575095"/>
    <w:rsid w:val="00577AAD"/>
    <w:rsid w:val="00580212"/>
    <w:rsid w:val="0058223A"/>
    <w:rsid w:val="00583ACB"/>
    <w:rsid w:val="0058774C"/>
    <w:rsid w:val="005942C3"/>
    <w:rsid w:val="0059704D"/>
    <w:rsid w:val="005A0349"/>
    <w:rsid w:val="005A0795"/>
    <w:rsid w:val="005A2C46"/>
    <w:rsid w:val="005A6FE6"/>
    <w:rsid w:val="005A76A5"/>
    <w:rsid w:val="005B14F7"/>
    <w:rsid w:val="005B4FB2"/>
    <w:rsid w:val="005B68CF"/>
    <w:rsid w:val="005C2D06"/>
    <w:rsid w:val="005C34FF"/>
    <w:rsid w:val="005C479C"/>
    <w:rsid w:val="005D71BA"/>
    <w:rsid w:val="00600771"/>
    <w:rsid w:val="00601F82"/>
    <w:rsid w:val="006055C1"/>
    <w:rsid w:val="00606B90"/>
    <w:rsid w:val="00607659"/>
    <w:rsid w:val="006124BF"/>
    <w:rsid w:val="006148B3"/>
    <w:rsid w:val="00615386"/>
    <w:rsid w:val="00616648"/>
    <w:rsid w:val="00622184"/>
    <w:rsid w:val="006225AE"/>
    <w:rsid w:val="00622E35"/>
    <w:rsid w:val="00624351"/>
    <w:rsid w:val="006254A3"/>
    <w:rsid w:val="006318A4"/>
    <w:rsid w:val="006342F9"/>
    <w:rsid w:val="006369FC"/>
    <w:rsid w:val="00636F9E"/>
    <w:rsid w:val="00637167"/>
    <w:rsid w:val="006504FD"/>
    <w:rsid w:val="00652FAF"/>
    <w:rsid w:val="00657D5E"/>
    <w:rsid w:val="0066141D"/>
    <w:rsid w:val="00662132"/>
    <w:rsid w:val="006626EE"/>
    <w:rsid w:val="00666B4A"/>
    <w:rsid w:val="0066772C"/>
    <w:rsid w:val="00667F8B"/>
    <w:rsid w:val="00670575"/>
    <w:rsid w:val="00671949"/>
    <w:rsid w:val="00672570"/>
    <w:rsid w:val="00672807"/>
    <w:rsid w:val="00675EEE"/>
    <w:rsid w:val="00680C58"/>
    <w:rsid w:val="006817D1"/>
    <w:rsid w:val="006837D1"/>
    <w:rsid w:val="00686B6F"/>
    <w:rsid w:val="00690FFE"/>
    <w:rsid w:val="00694940"/>
    <w:rsid w:val="00697187"/>
    <w:rsid w:val="006C2E96"/>
    <w:rsid w:val="006C37DB"/>
    <w:rsid w:val="006C4FA9"/>
    <w:rsid w:val="006C6ED4"/>
    <w:rsid w:val="006D3009"/>
    <w:rsid w:val="006D6FB4"/>
    <w:rsid w:val="006E2536"/>
    <w:rsid w:val="006E3A07"/>
    <w:rsid w:val="007058CA"/>
    <w:rsid w:val="00711851"/>
    <w:rsid w:val="00712647"/>
    <w:rsid w:val="007136AC"/>
    <w:rsid w:val="00715E17"/>
    <w:rsid w:val="007202B7"/>
    <w:rsid w:val="007215BD"/>
    <w:rsid w:val="00722B85"/>
    <w:rsid w:val="007275FF"/>
    <w:rsid w:val="00727D89"/>
    <w:rsid w:val="00731066"/>
    <w:rsid w:val="00732E30"/>
    <w:rsid w:val="00735FB4"/>
    <w:rsid w:val="00737A20"/>
    <w:rsid w:val="0074085A"/>
    <w:rsid w:val="007451FA"/>
    <w:rsid w:val="00752948"/>
    <w:rsid w:val="007567D9"/>
    <w:rsid w:val="007577F9"/>
    <w:rsid w:val="007702DE"/>
    <w:rsid w:val="0077243A"/>
    <w:rsid w:val="00777759"/>
    <w:rsid w:val="00782EFF"/>
    <w:rsid w:val="007835FF"/>
    <w:rsid w:val="00784D3F"/>
    <w:rsid w:val="00792513"/>
    <w:rsid w:val="007954B9"/>
    <w:rsid w:val="00797EE1"/>
    <w:rsid w:val="007A674F"/>
    <w:rsid w:val="007A7FB9"/>
    <w:rsid w:val="007B040B"/>
    <w:rsid w:val="007B155F"/>
    <w:rsid w:val="007B3DA3"/>
    <w:rsid w:val="007C044A"/>
    <w:rsid w:val="007C1D42"/>
    <w:rsid w:val="007C7C49"/>
    <w:rsid w:val="007D0F33"/>
    <w:rsid w:val="007D0FAD"/>
    <w:rsid w:val="007D140D"/>
    <w:rsid w:val="007D3DFB"/>
    <w:rsid w:val="007D64F9"/>
    <w:rsid w:val="007D6A84"/>
    <w:rsid w:val="007E1CA2"/>
    <w:rsid w:val="007E7A97"/>
    <w:rsid w:val="007F5CD2"/>
    <w:rsid w:val="007F6766"/>
    <w:rsid w:val="00800573"/>
    <w:rsid w:val="008020D2"/>
    <w:rsid w:val="008024BE"/>
    <w:rsid w:val="00803510"/>
    <w:rsid w:val="00803D33"/>
    <w:rsid w:val="00806676"/>
    <w:rsid w:val="0080683F"/>
    <w:rsid w:val="00806DD8"/>
    <w:rsid w:val="008145E9"/>
    <w:rsid w:val="00816A2B"/>
    <w:rsid w:val="0082195C"/>
    <w:rsid w:val="0082366E"/>
    <w:rsid w:val="00827502"/>
    <w:rsid w:val="00827661"/>
    <w:rsid w:val="00833A0E"/>
    <w:rsid w:val="00836E5B"/>
    <w:rsid w:val="0084215C"/>
    <w:rsid w:val="008435A5"/>
    <w:rsid w:val="0084774A"/>
    <w:rsid w:val="00852030"/>
    <w:rsid w:val="00852349"/>
    <w:rsid w:val="00853328"/>
    <w:rsid w:val="008539BC"/>
    <w:rsid w:val="008605F0"/>
    <w:rsid w:val="008621E0"/>
    <w:rsid w:val="00862F57"/>
    <w:rsid w:val="00862F87"/>
    <w:rsid w:val="00863879"/>
    <w:rsid w:val="0086392B"/>
    <w:rsid w:val="0086440D"/>
    <w:rsid w:val="008676B1"/>
    <w:rsid w:val="0087138F"/>
    <w:rsid w:val="00874287"/>
    <w:rsid w:val="00875A77"/>
    <w:rsid w:val="00887673"/>
    <w:rsid w:val="0089131E"/>
    <w:rsid w:val="008946B2"/>
    <w:rsid w:val="008A1EA9"/>
    <w:rsid w:val="008A5DE4"/>
    <w:rsid w:val="008B27C3"/>
    <w:rsid w:val="008B3096"/>
    <w:rsid w:val="008B4A4F"/>
    <w:rsid w:val="008B5B5A"/>
    <w:rsid w:val="008C0DBC"/>
    <w:rsid w:val="008C4FDC"/>
    <w:rsid w:val="008C5629"/>
    <w:rsid w:val="008D11CC"/>
    <w:rsid w:val="008D1F7B"/>
    <w:rsid w:val="008D3BA5"/>
    <w:rsid w:val="008D528D"/>
    <w:rsid w:val="008D5326"/>
    <w:rsid w:val="008E2C1E"/>
    <w:rsid w:val="008E45F6"/>
    <w:rsid w:val="008E58A7"/>
    <w:rsid w:val="008E641E"/>
    <w:rsid w:val="008E76E7"/>
    <w:rsid w:val="008F06ED"/>
    <w:rsid w:val="008F215F"/>
    <w:rsid w:val="008F64BD"/>
    <w:rsid w:val="008F6955"/>
    <w:rsid w:val="0090359E"/>
    <w:rsid w:val="00911E70"/>
    <w:rsid w:val="00912012"/>
    <w:rsid w:val="00914CF9"/>
    <w:rsid w:val="009156BA"/>
    <w:rsid w:val="009160DB"/>
    <w:rsid w:val="00917FD1"/>
    <w:rsid w:val="009200D2"/>
    <w:rsid w:val="00923357"/>
    <w:rsid w:val="009233E5"/>
    <w:rsid w:val="00925BCC"/>
    <w:rsid w:val="00926FC3"/>
    <w:rsid w:val="00927E7F"/>
    <w:rsid w:val="009311E2"/>
    <w:rsid w:val="009319CB"/>
    <w:rsid w:val="00932E53"/>
    <w:rsid w:val="009351DB"/>
    <w:rsid w:val="00935FA2"/>
    <w:rsid w:val="009371F4"/>
    <w:rsid w:val="00937993"/>
    <w:rsid w:val="009420E4"/>
    <w:rsid w:val="0096065D"/>
    <w:rsid w:val="00962187"/>
    <w:rsid w:val="0096260C"/>
    <w:rsid w:val="00971611"/>
    <w:rsid w:val="0098232D"/>
    <w:rsid w:val="00984080"/>
    <w:rsid w:val="00990893"/>
    <w:rsid w:val="0099130D"/>
    <w:rsid w:val="00991B3B"/>
    <w:rsid w:val="009942CC"/>
    <w:rsid w:val="00996D1A"/>
    <w:rsid w:val="009970FA"/>
    <w:rsid w:val="009A390C"/>
    <w:rsid w:val="009B1519"/>
    <w:rsid w:val="009B38D7"/>
    <w:rsid w:val="009C3026"/>
    <w:rsid w:val="009C4925"/>
    <w:rsid w:val="009C72DA"/>
    <w:rsid w:val="009D09C6"/>
    <w:rsid w:val="009D3014"/>
    <w:rsid w:val="009E198F"/>
    <w:rsid w:val="009E2F5A"/>
    <w:rsid w:val="009E3133"/>
    <w:rsid w:val="009E5CCB"/>
    <w:rsid w:val="009E73DC"/>
    <w:rsid w:val="009F3979"/>
    <w:rsid w:val="009F6781"/>
    <w:rsid w:val="00A0002D"/>
    <w:rsid w:val="00A007C9"/>
    <w:rsid w:val="00A03366"/>
    <w:rsid w:val="00A045E0"/>
    <w:rsid w:val="00A072BA"/>
    <w:rsid w:val="00A17759"/>
    <w:rsid w:val="00A22129"/>
    <w:rsid w:val="00A23076"/>
    <w:rsid w:val="00A2309F"/>
    <w:rsid w:val="00A23B53"/>
    <w:rsid w:val="00A2420E"/>
    <w:rsid w:val="00A25D49"/>
    <w:rsid w:val="00A3310C"/>
    <w:rsid w:val="00A34502"/>
    <w:rsid w:val="00A37505"/>
    <w:rsid w:val="00A41E78"/>
    <w:rsid w:val="00A435FD"/>
    <w:rsid w:val="00A52180"/>
    <w:rsid w:val="00A547EE"/>
    <w:rsid w:val="00A63609"/>
    <w:rsid w:val="00A67BAF"/>
    <w:rsid w:val="00A72739"/>
    <w:rsid w:val="00A85B99"/>
    <w:rsid w:val="00A86A20"/>
    <w:rsid w:val="00AA1A2D"/>
    <w:rsid w:val="00AA4364"/>
    <w:rsid w:val="00AA532D"/>
    <w:rsid w:val="00AA6B8B"/>
    <w:rsid w:val="00AA781A"/>
    <w:rsid w:val="00AA7EA8"/>
    <w:rsid w:val="00AB14F3"/>
    <w:rsid w:val="00AB5B12"/>
    <w:rsid w:val="00AB619C"/>
    <w:rsid w:val="00AB7914"/>
    <w:rsid w:val="00AC45FC"/>
    <w:rsid w:val="00AC4F01"/>
    <w:rsid w:val="00AC5530"/>
    <w:rsid w:val="00AD115E"/>
    <w:rsid w:val="00AD42D8"/>
    <w:rsid w:val="00AE3137"/>
    <w:rsid w:val="00AE3B0D"/>
    <w:rsid w:val="00AE5CDD"/>
    <w:rsid w:val="00AE78B1"/>
    <w:rsid w:val="00AF7F7E"/>
    <w:rsid w:val="00B0372D"/>
    <w:rsid w:val="00B05F00"/>
    <w:rsid w:val="00B14015"/>
    <w:rsid w:val="00B14F0F"/>
    <w:rsid w:val="00B17734"/>
    <w:rsid w:val="00B27443"/>
    <w:rsid w:val="00B37AEE"/>
    <w:rsid w:val="00B37F3F"/>
    <w:rsid w:val="00B411AC"/>
    <w:rsid w:val="00B432AC"/>
    <w:rsid w:val="00B46D47"/>
    <w:rsid w:val="00B51730"/>
    <w:rsid w:val="00B51B03"/>
    <w:rsid w:val="00B53EE2"/>
    <w:rsid w:val="00B54858"/>
    <w:rsid w:val="00B54F43"/>
    <w:rsid w:val="00B60C4C"/>
    <w:rsid w:val="00B615F9"/>
    <w:rsid w:val="00B666EB"/>
    <w:rsid w:val="00B723A0"/>
    <w:rsid w:val="00B773FE"/>
    <w:rsid w:val="00B81206"/>
    <w:rsid w:val="00B832B5"/>
    <w:rsid w:val="00B84845"/>
    <w:rsid w:val="00B84C52"/>
    <w:rsid w:val="00B85BB1"/>
    <w:rsid w:val="00B919C6"/>
    <w:rsid w:val="00B91F60"/>
    <w:rsid w:val="00B95D39"/>
    <w:rsid w:val="00BA0D73"/>
    <w:rsid w:val="00BA256A"/>
    <w:rsid w:val="00BA66A8"/>
    <w:rsid w:val="00BB089B"/>
    <w:rsid w:val="00BB0B2F"/>
    <w:rsid w:val="00BB3DCB"/>
    <w:rsid w:val="00BB4646"/>
    <w:rsid w:val="00BB6886"/>
    <w:rsid w:val="00BB7C31"/>
    <w:rsid w:val="00BC3A3A"/>
    <w:rsid w:val="00BC4270"/>
    <w:rsid w:val="00BD005D"/>
    <w:rsid w:val="00BD57C5"/>
    <w:rsid w:val="00BE0875"/>
    <w:rsid w:val="00BE25F1"/>
    <w:rsid w:val="00BF6E08"/>
    <w:rsid w:val="00C0357A"/>
    <w:rsid w:val="00C03FB8"/>
    <w:rsid w:val="00C10426"/>
    <w:rsid w:val="00C10F1D"/>
    <w:rsid w:val="00C13B17"/>
    <w:rsid w:val="00C13EFB"/>
    <w:rsid w:val="00C14BE7"/>
    <w:rsid w:val="00C16BA5"/>
    <w:rsid w:val="00C32942"/>
    <w:rsid w:val="00C35EC3"/>
    <w:rsid w:val="00C43399"/>
    <w:rsid w:val="00C451A8"/>
    <w:rsid w:val="00C4737E"/>
    <w:rsid w:val="00C47642"/>
    <w:rsid w:val="00C52FC7"/>
    <w:rsid w:val="00C6069E"/>
    <w:rsid w:val="00C64D81"/>
    <w:rsid w:val="00C6652A"/>
    <w:rsid w:val="00C72084"/>
    <w:rsid w:val="00C720F2"/>
    <w:rsid w:val="00C73760"/>
    <w:rsid w:val="00C74570"/>
    <w:rsid w:val="00C770D1"/>
    <w:rsid w:val="00C77739"/>
    <w:rsid w:val="00C81D3C"/>
    <w:rsid w:val="00C8285D"/>
    <w:rsid w:val="00C8359E"/>
    <w:rsid w:val="00C8442E"/>
    <w:rsid w:val="00C85308"/>
    <w:rsid w:val="00C9329E"/>
    <w:rsid w:val="00C96583"/>
    <w:rsid w:val="00C97721"/>
    <w:rsid w:val="00CA0844"/>
    <w:rsid w:val="00CA1129"/>
    <w:rsid w:val="00CB071E"/>
    <w:rsid w:val="00CB08A8"/>
    <w:rsid w:val="00CB3FC8"/>
    <w:rsid w:val="00CB517C"/>
    <w:rsid w:val="00CC13ED"/>
    <w:rsid w:val="00CC459B"/>
    <w:rsid w:val="00CC4983"/>
    <w:rsid w:val="00CC79C6"/>
    <w:rsid w:val="00CD1E8B"/>
    <w:rsid w:val="00CD297A"/>
    <w:rsid w:val="00CD4B55"/>
    <w:rsid w:val="00CD5DD1"/>
    <w:rsid w:val="00CD6F41"/>
    <w:rsid w:val="00CD7AAA"/>
    <w:rsid w:val="00CD7DCD"/>
    <w:rsid w:val="00CE2035"/>
    <w:rsid w:val="00CE35F3"/>
    <w:rsid w:val="00CE3B88"/>
    <w:rsid w:val="00CE3D41"/>
    <w:rsid w:val="00CF1E0C"/>
    <w:rsid w:val="00CF7516"/>
    <w:rsid w:val="00CF7A7F"/>
    <w:rsid w:val="00D059A6"/>
    <w:rsid w:val="00D0729F"/>
    <w:rsid w:val="00D1218D"/>
    <w:rsid w:val="00D12A4E"/>
    <w:rsid w:val="00D20EBF"/>
    <w:rsid w:val="00D22BF2"/>
    <w:rsid w:val="00D2377D"/>
    <w:rsid w:val="00D238A1"/>
    <w:rsid w:val="00D307BA"/>
    <w:rsid w:val="00D323AF"/>
    <w:rsid w:val="00D33626"/>
    <w:rsid w:val="00D3549E"/>
    <w:rsid w:val="00D41D38"/>
    <w:rsid w:val="00D42F2E"/>
    <w:rsid w:val="00D431B0"/>
    <w:rsid w:val="00D43EF9"/>
    <w:rsid w:val="00D46603"/>
    <w:rsid w:val="00D46A85"/>
    <w:rsid w:val="00D51A18"/>
    <w:rsid w:val="00D51FA3"/>
    <w:rsid w:val="00D54D9C"/>
    <w:rsid w:val="00D73812"/>
    <w:rsid w:val="00D7597F"/>
    <w:rsid w:val="00D75B0E"/>
    <w:rsid w:val="00D75C05"/>
    <w:rsid w:val="00D76666"/>
    <w:rsid w:val="00D81C84"/>
    <w:rsid w:val="00D84565"/>
    <w:rsid w:val="00D87921"/>
    <w:rsid w:val="00D93070"/>
    <w:rsid w:val="00D963C2"/>
    <w:rsid w:val="00DA15F4"/>
    <w:rsid w:val="00DA1AB1"/>
    <w:rsid w:val="00DA2B12"/>
    <w:rsid w:val="00DA43A8"/>
    <w:rsid w:val="00DA715B"/>
    <w:rsid w:val="00DB0B1B"/>
    <w:rsid w:val="00DB1883"/>
    <w:rsid w:val="00DB3D64"/>
    <w:rsid w:val="00DC28A4"/>
    <w:rsid w:val="00DC2D78"/>
    <w:rsid w:val="00DC7199"/>
    <w:rsid w:val="00DD27B1"/>
    <w:rsid w:val="00DD397D"/>
    <w:rsid w:val="00DD5D56"/>
    <w:rsid w:val="00DD6081"/>
    <w:rsid w:val="00DD6D6B"/>
    <w:rsid w:val="00DE0ACA"/>
    <w:rsid w:val="00DE3C62"/>
    <w:rsid w:val="00DF0A17"/>
    <w:rsid w:val="00DF4868"/>
    <w:rsid w:val="00DF4E82"/>
    <w:rsid w:val="00DF4EE8"/>
    <w:rsid w:val="00DF6794"/>
    <w:rsid w:val="00DF6BCC"/>
    <w:rsid w:val="00E04146"/>
    <w:rsid w:val="00E05067"/>
    <w:rsid w:val="00E159D5"/>
    <w:rsid w:val="00E204AC"/>
    <w:rsid w:val="00E21A63"/>
    <w:rsid w:val="00E25399"/>
    <w:rsid w:val="00E2566E"/>
    <w:rsid w:val="00E3124C"/>
    <w:rsid w:val="00E31CAC"/>
    <w:rsid w:val="00E33E5B"/>
    <w:rsid w:val="00E3773A"/>
    <w:rsid w:val="00E41731"/>
    <w:rsid w:val="00E42152"/>
    <w:rsid w:val="00E42BAD"/>
    <w:rsid w:val="00E44B72"/>
    <w:rsid w:val="00E45DD7"/>
    <w:rsid w:val="00E54215"/>
    <w:rsid w:val="00E566EF"/>
    <w:rsid w:val="00E575C3"/>
    <w:rsid w:val="00E6326A"/>
    <w:rsid w:val="00E67411"/>
    <w:rsid w:val="00E70115"/>
    <w:rsid w:val="00E80E7A"/>
    <w:rsid w:val="00E82104"/>
    <w:rsid w:val="00E82E14"/>
    <w:rsid w:val="00E90486"/>
    <w:rsid w:val="00E94E30"/>
    <w:rsid w:val="00E9514F"/>
    <w:rsid w:val="00E95532"/>
    <w:rsid w:val="00EA11DE"/>
    <w:rsid w:val="00EA596A"/>
    <w:rsid w:val="00EA61CF"/>
    <w:rsid w:val="00EA69AB"/>
    <w:rsid w:val="00EA7B6A"/>
    <w:rsid w:val="00EB5AA9"/>
    <w:rsid w:val="00EB769C"/>
    <w:rsid w:val="00EC19B0"/>
    <w:rsid w:val="00EC7CC8"/>
    <w:rsid w:val="00ED0D22"/>
    <w:rsid w:val="00ED1BFE"/>
    <w:rsid w:val="00ED3E83"/>
    <w:rsid w:val="00ED7AD9"/>
    <w:rsid w:val="00ED7DF3"/>
    <w:rsid w:val="00EE14AA"/>
    <w:rsid w:val="00EE28C9"/>
    <w:rsid w:val="00EE4037"/>
    <w:rsid w:val="00EE5B87"/>
    <w:rsid w:val="00EF2234"/>
    <w:rsid w:val="00EF4818"/>
    <w:rsid w:val="00EF66EC"/>
    <w:rsid w:val="00F01B0D"/>
    <w:rsid w:val="00F0434F"/>
    <w:rsid w:val="00F10AF0"/>
    <w:rsid w:val="00F133BF"/>
    <w:rsid w:val="00F21077"/>
    <w:rsid w:val="00F247FC"/>
    <w:rsid w:val="00F24AC4"/>
    <w:rsid w:val="00F2639A"/>
    <w:rsid w:val="00F26904"/>
    <w:rsid w:val="00F27F4E"/>
    <w:rsid w:val="00F31248"/>
    <w:rsid w:val="00F3171E"/>
    <w:rsid w:val="00F326C6"/>
    <w:rsid w:val="00F42088"/>
    <w:rsid w:val="00F436C6"/>
    <w:rsid w:val="00F4775C"/>
    <w:rsid w:val="00F51B35"/>
    <w:rsid w:val="00F62BB1"/>
    <w:rsid w:val="00F66689"/>
    <w:rsid w:val="00F67F59"/>
    <w:rsid w:val="00F74744"/>
    <w:rsid w:val="00F754C6"/>
    <w:rsid w:val="00F76044"/>
    <w:rsid w:val="00F764E3"/>
    <w:rsid w:val="00F7746B"/>
    <w:rsid w:val="00F82CFA"/>
    <w:rsid w:val="00F836C0"/>
    <w:rsid w:val="00F8622B"/>
    <w:rsid w:val="00F91208"/>
    <w:rsid w:val="00F9256D"/>
    <w:rsid w:val="00F928B2"/>
    <w:rsid w:val="00F96D0E"/>
    <w:rsid w:val="00FA1FF9"/>
    <w:rsid w:val="00FA25CF"/>
    <w:rsid w:val="00FB6B28"/>
    <w:rsid w:val="00FC38F3"/>
    <w:rsid w:val="00FC42CB"/>
    <w:rsid w:val="00FC709A"/>
    <w:rsid w:val="00FD29BE"/>
    <w:rsid w:val="00FD2A03"/>
    <w:rsid w:val="00FD2F0D"/>
    <w:rsid w:val="00FD34B6"/>
    <w:rsid w:val="00FD58D2"/>
    <w:rsid w:val="00FE4082"/>
    <w:rsid w:val="00FE4798"/>
    <w:rsid w:val="00FE65DB"/>
    <w:rsid w:val="00FF1533"/>
    <w:rsid w:val="00FF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41"/>
    <o:shapelayout v:ext="edit">
      <o:idmap v:ext="edit" data="1"/>
    </o:shapelayout>
  </w:shapeDefaults>
  <w:decimalSymbol w:val=","/>
  <w:listSeparator w:val=";"/>
  <w14:docId w14:val="1FE464B6"/>
  <w15:docId w15:val="{637E88BB-A4FD-4D69-9476-76B31817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94E30"/>
    <w:pPr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6"/>
      <w:szCs w:val="26"/>
      <w:lang w:eastAsia="ru-RU"/>
    </w:rPr>
  </w:style>
  <w:style w:type="paragraph" w:styleId="11">
    <w:name w:val="heading 1"/>
    <w:basedOn w:val="a1"/>
    <w:next w:val="a1"/>
    <w:link w:val="12"/>
    <w:uiPriority w:val="9"/>
    <w:qFormat/>
    <w:rsid w:val="00035F90"/>
    <w:pPr>
      <w:keepNext/>
      <w:keepLines/>
      <w:numPr>
        <w:numId w:val="8"/>
      </w:numPr>
      <w:tabs>
        <w:tab w:val="left" w:pos="567"/>
      </w:tabs>
      <w:spacing w:before="240" w:after="24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2">
    <w:name w:val="heading 2"/>
    <w:basedOn w:val="11"/>
    <w:next w:val="a1"/>
    <w:link w:val="23"/>
    <w:unhideWhenUsed/>
    <w:qFormat/>
    <w:rsid w:val="0080683F"/>
    <w:pPr>
      <w:numPr>
        <w:ilvl w:val="1"/>
      </w:numPr>
      <w:spacing w:before="360"/>
      <w:outlineLvl w:val="1"/>
    </w:pPr>
    <w:rPr>
      <w:caps w:val="0"/>
      <w:szCs w:val="26"/>
    </w:rPr>
  </w:style>
  <w:style w:type="paragraph" w:styleId="30">
    <w:name w:val="heading 3"/>
    <w:basedOn w:val="a1"/>
    <w:next w:val="a1"/>
    <w:link w:val="31"/>
    <w:uiPriority w:val="9"/>
    <w:unhideWhenUsed/>
    <w:qFormat/>
    <w:rsid w:val="008E58A7"/>
    <w:pPr>
      <w:keepNext/>
      <w:keepLines/>
      <w:numPr>
        <w:ilvl w:val="2"/>
        <w:numId w:val="8"/>
      </w:numPr>
      <w:tabs>
        <w:tab w:val="left" w:pos="1701"/>
      </w:tabs>
      <w:spacing w:before="240" w:after="6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0"/>
    <w:next w:val="a1"/>
    <w:link w:val="40"/>
    <w:uiPriority w:val="9"/>
    <w:unhideWhenUsed/>
    <w:qFormat/>
    <w:rsid w:val="0080683F"/>
    <w:pPr>
      <w:tabs>
        <w:tab w:val="clear" w:pos="1843"/>
        <w:tab w:val="left" w:pos="1701"/>
      </w:tabs>
      <w:spacing w:before="200"/>
      <w:outlineLvl w:val="3"/>
    </w:pPr>
    <w:rPr>
      <w:b/>
    </w:rPr>
  </w:style>
  <w:style w:type="paragraph" w:styleId="5">
    <w:name w:val="heading 5"/>
    <w:basedOn w:val="a1"/>
    <w:next w:val="a1"/>
    <w:link w:val="50"/>
    <w:uiPriority w:val="9"/>
    <w:semiHidden/>
    <w:unhideWhenUsed/>
    <w:rsid w:val="004C4390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C4390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C4390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C4390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C4390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rsid w:val="007A674F"/>
    <w:pPr>
      <w:spacing w:after="0" w:line="240" w:lineRule="auto"/>
    </w:pPr>
    <w:rPr>
      <w:rFonts w:ascii="Times New Roman" w:eastAsiaTheme="minorEastAsia" w:hAnsi="Times New Roman"/>
      <w:sz w:val="26"/>
      <w:lang w:eastAsia="ru-RU"/>
    </w:rPr>
  </w:style>
  <w:style w:type="character" w:customStyle="1" w:styleId="a6">
    <w:name w:val="Без интервала Знак"/>
    <w:basedOn w:val="a2"/>
    <w:link w:val="a5"/>
    <w:uiPriority w:val="1"/>
    <w:rsid w:val="007A674F"/>
    <w:rPr>
      <w:rFonts w:ascii="Times New Roman" w:eastAsiaTheme="minorEastAsia" w:hAnsi="Times New Roman"/>
      <w:sz w:val="26"/>
      <w:lang w:eastAsia="ru-RU"/>
    </w:rPr>
  </w:style>
  <w:style w:type="character" w:styleId="a7">
    <w:name w:val="Subtle Emphasis"/>
    <w:basedOn w:val="a2"/>
    <w:uiPriority w:val="19"/>
    <w:rsid w:val="001E7EE2"/>
    <w:rPr>
      <w:i/>
      <w:iCs/>
      <w:color w:val="404040" w:themeColor="text1" w:themeTint="BF"/>
    </w:rPr>
  </w:style>
  <w:style w:type="character" w:styleId="a8">
    <w:name w:val="Emphasis"/>
    <w:basedOn w:val="a2"/>
    <w:uiPriority w:val="20"/>
    <w:rsid w:val="001E7EE2"/>
    <w:rPr>
      <w:i/>
      <w:iCs/>
    </w:rPr>
  </w:style>
  <w:style w:type="character" w:styleId="a9">
    <w:name w:val="Strong"/>
    <w:basedOn w:val="a2"/>
    <w:uiPriority w:val="22"/>
    <w:rsid w:val="001E7EE2"/>
    <w:rPr>
      <w:b/>
      <w:bCs/>
    </w:rPr>
  </w:style>
  <w:style w:type="paragraph" w:styleId="24">
    <w:name w:val="Quote"/>
    <w:basedOn w:val="a1"/>
    <w:next w:val="a1"/>
    <w:link w:val="25"/>
    <w:uiPriority w:val="29"/>
    <w:rsid w:val="001E7E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2"/>
    <w:link w:val="24"/>
    <w:uiPriority w:val="29"/>
    <w:rsid w:val="001E7EE2"/>
    <w:rPr>
      <w:rFonts w:ascii="Times New Roman" w:hAnsi="Times New Roman"/>
      <w:i/>
      <w:iCs/>
      <w:color w:val="404040" w:themeColor="text1" w:themeTint="BF"/>
      <w:sz w:val="26"/>
    </w:rPr>
  </w:style>
  <w:style w:type="character" w:customStyle="1" w:styleId="12">
    <w:name w:val="Заголовок 1 Знак"/>
    <w:basedOn w:val="a2"/>
    <w:link w:val="11"/>
    <w:uiPriority w:val="9"/>
    <w:rsid w:val="00035F90"/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character" w:customStyle="1" w:styleId="23">
    <w:name w:val="Заголовок 2 Знак"/>
    <w:basedOn w:val="a2"/>
    <w:link w:val="22"/>
    <w:rsid w:val="0080683F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paragraph" w:styleId="a0">
    <w:name w:val="List Paragraph"/>
    <w:basedOn w:val="a1"/>
    <w:link w:val="aa"/>
    <w:uiPriority w:val="34"/>
    <w:qFormat/>
    <w:rsid w:val="001D7648"/>
    <w:pPr>
      <w:numPr>
        <w:ilvl w:val="3"/>
        <w:numId w:val="8"/>
      </w:numPr>
      <w:tabs>
        <w:tab w:val="left" w:pos="1843"/>
      </w:tabs>
    </w:pPr>
  </w:style>
  <w:style w:type="paragraph" w:customStyle="1" w:styleId="13">
    <w:name w:val="Название1"/>
    <w:basedOn w:val="a1"/>
    <w:qFormat/>
    <w:rsid w:val="007F5CD2"/>
    <w:pPr>
      <w:ind w:firstLine="0"/>
      <w:jc w:val="center"/>
    </w:pPr>
    <w:rPr>
      <w:b/>
      <w:caps/>
      <w:sz w:val="32"/>
    </w:rPr>
  </w:style>
  <w:style w:type="paragraph" w:styleId="ab">
    <w:name w:val="header"/>
    <w:basedOn w:val="a1"/>
    <w:link w:val="ac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2"/>
    <w:link w:val="ab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styleId="ad">
    <w:name w:val="footer"/>
    <w:basedOn w:val="a1"/>
    <w:link w:val="ae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2"/>
    <w:link w:val="ad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customStyle="1" w:styleId="af">
    <w:name w:val="Номера страниц"/>
    <w:basedOn w:val="a1"/>
    <w:link w:val="af0"/>
    <w:qFormat/>
    <w:rsid w:val="00571EC6"/>
    <w:pPr>
      <w:spacing w:before="120" w:after="120" w:line="240" w:lineRule="auto"/>
      <w:ind w:firstLine="0"/>
      <w:jc w:val="center"/>
    </w:pPr>
  </w:style>
  <w:style w:type="paragraph" w:styleId="14">
    <w:name w:val="toc 1"/>
    <w:basedOn w:val="a1"/>
    <w:next w:val="a1"/>
    <w:autoRedefine/>
    <w:uiPriority w:val="39"/>
    <w:unhideWhenUsed/>
    <w:qFormat/>
    <w:rsid w:val="00293D41"/>
    <w:pPr>
      <w:tabs>
        <w:tab w:val="left" w:pos="426"/>
        <w:tab w:val="right" w:leader="dot" w:pos="9628"/>
      </w:tabs>
      <w:spacing w:before="120"/>
      <w:ind w:right="284" w:firstLine="0"/>
      <w:jc w:val="left"/>
    </w:pPr>
    <w:rPr>
      <w:b/>
      <w:noProof/>
    </w:rPr>
  </w:style>
  <w:style w:type="character" w:customStyle="1" w:styleId="af0">
    <w:name w:val="Номера страниц Знак"/>
    <w:basedOn w:val="a2"/>
    <w:link w:val="af"/>
    <w:rsid w:val="00571EC6"/>
    <w:rPr>
      <w:rFonts w:ascii="Times New Roman" w:eastAsiaTheme="minorEastAsia" w:hAnsi="Times New Roman"/>
      <w:sz w:val="26"/>
      <w:lang w:eastAsia="ru-RU"/>
    </w:rPr>
  </w:style>
  <w:style w:type="paragraph" w:styleId="26">
    <w:name w:val="toc 2"/>
    <w:basedOn w:val="a1"/>
    <w:next w:val="a1"/>
    <w:autoRedefine/>
    <w:uiPriority w:val="39"/>
    <w:unhideWhenUsed/>
    <w:qFormat/>
    <w:rsid w:val="00293D41"/>
    <w:pPr>
      <w:tabs>
        <w:tab w:val="left" w:pos="851"/>
        <w:tab w:val="left" w:pos="1134"/>
        <w:tab w:val="right" w:leader="dot" w:pos="9628"/>
      </w:tabs>
      <w:ind w:left="567" w:right="284" w:firstLine="0"/>
      <w:jc w:val="left"/>
    </w:pPr>
    <w:rPr>
      <w:szCs w:val="20"/>
    </w:rPr>
  </w:style>
  <w:style w:type="paragraph" w:styleId="32">
    <w:name w:val="toc 3"/>
    <w:basedOn w:val="a1"/>
    <w:next w:val="a1"/>
    <w:autoRedefine/>
    <w:uiPriority w:val="39"/>
    <w:unhideWhenUsed/>
    <w:qFormat/>
    <w:rsid w:val="00293D41"/>
    <w:pPr>
      <w:tabs>
        <w:tab w:val="left" w:pos="1276"/>
        <w:tab w:val="left" w:pos="1560"/>
        <w:tab w:val="right" w:leader="dot" w:pos="9639"/>
      </w:tabs>
      <w:ind w:left="851" w:right="284" w:firstLine="0"/>
      <w:jc w:val="left"/>
    </w:pPr>
    <w:rPr>
      <w:iCs/>
      <w:sz w:val="24"/>
      <w:szCs w:val="20"/>
    </w:rPr>
  </w:style>
  <w:style w:type="paragraph" w:styleId="42">
    <w:name w:val="toc 4"/>
    <w:basedOn w:val="a1"/>
    <w:next w:val="a1"/>
    <w:autoRedefine/>
    <w:uiPriority w:val="39"/>
    <w:unhideWhenUsed/>
    <w:rsid w:val="00606B90"/>
    <w:pPr>
      <w:ind w:left="78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1"/>
    <w:next w:val="a1"/>
    <w:autoRedefine/>
    <w:uiPriority w:val="39"/>
    <w:unhideWhenUsed/>
    <w:rsid w:val="00606B90"/>
    <w:pPr>
      <w:ind w:left="104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1"/>
    <w:next w:val="a1"/>
    <w:autoRedefine/>
    <w:uiPriority w:val="39"/>
    <w:unhideWhenUsed/>
    <w:rsid w:val="00606B90"/>
    <w:pPr>
      <w:ind w:left="13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1"/>
    <w:next w:val="a1"/>
    <w:autoRedefine/>
    <w:uiPriority w:val="39"/>
    <w:unhideWhenUsed/>
    <w:rsid w:val="00606B90"/>
    <w:pPr>
      <w:ind w:left="156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1"/>
    <w:next w:val="a1"/>
    <w:autoRedefine/>
    <w:uiPriority w:val="39"/>
    <w:unhideWhenUsed/>
    <w:rsid w:val="00606B90"/>
    <w:pPr>
      <w:ind w:left="182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1"/>
    <w:next w:val="a1"/>
    <w:autoRedefine/>
    <w:uiPriority w:val="39"/>
    <w:unhideWhenUsed/>
    <w:rsid w:val="00606B90"/>
    <w:pPr>
      <w:ind w:left="2080"/>
      <w:jc w:val="left"/>
    </w:pPr>
    <w:rPr>
      <w:rFonts w:asciiTheme="minorHAnsi" w:hAnsiTheme="minorHAnsi"/>
      <w:sz w:val="18"/>
      <w:szCs w:val="18"/>
    </w:rPr>
  </w:style>
  <w:style w:type="character" w:customStyle="1" w:styleId="31">
    <w:name w:val="Заголовок 3 Знак"/>
    <w:basedOn w:val="a2"/>
    <w:link w:val="30"/>
    <w:uiPriority w:val="9"/>
    <w:rsid w:val="008E58A7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80683F"/>
    <w:rPr>
      <w:rFonts w:ascii="Times New Roman" w:eastAsiaTheme="minorEastAsia" w:hAnsi="Times New Roman"/>
      <w:b/>
      <w:sz w:val="26"/>
      <w:szCs w:val="26"/>
      <w:lang w:eastAsia="ru-RU"/>
    </w:rPr>
  </w:style>
  <w:style w:type="paragraph" w:styleId="af1">
    <w:name w:val="TOC Heading"/>
    <w:next w:val="a1"/>
    <w:uiPriority w:val="39"/>
    <w:unhideWhenUsed/>
    <w:qFormat/>
    <w:rsid w:val="00F01B0D"/>
    <w:pPr>
      <w:spacing w:before="240" w:after="240"/>
      <w:jc w:val="center"/>
    </w:pPr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paragraph" w:styleId="a">
    <w:name w:val="List Bullet"/>
    <w:basedOn w:val="a1"/>
    <w:uiPriority w:val="99"/>
    <w:unhideWhenUsed/>
    <w:qFormat/>
    <w:rsid w:val="00FD29BE"/>
    <w:pPr>
      <w:numPr>
        <w:numId w:val="1"/>
      </w:numPr>
      <w:tabs>
        <w:tab w:val="left" w:pos="1134"/>
      </w:tabs>
    </w:pPr>
    <w:rPr>
      <w:rFonts w:eastAsia="Times New Roman"/>
    </w:rPr>
  </w:style>
  <w:style w:type="character" w:styleId="af2">
    <w:name w:val="page number"/>
    <w:basedOn w:val="a2"/>
    <w:uiPriority w:val="99"/>
    <w:unhideWhenUsed/>
    <w:qFormat/>
    <w:rsid w:val="00DC2D78"/>
    <w:rPr>
      <w:rFonts w:ascii="Times New Roman" w:hAnsi="Times New Roman"/>
      <w:sz w:val="26"/>
    </w:rPr>
  </w:style>
  <w:style w:type="paragraph" w:styleId="af3">
    <w:name w:val="List Number"/>
    <w:basedOn w:val="a1"/>
    <w:uiPriority w:val="99"/>
    <w:unhideWhenUsed/>
    <w:qFormat/>
    <w:rsid w:val="003549FD"/>
    <w:pPr>
      <w:ind w:firstLine="0"/>
    </w:pPr>
  </w:style>
  <w:style w:type="paragraph" w:styleId="af4">
    <w:name w:val="List Continue"/>
    <w:basedOn w:val="a1"/>
    <w:uiPriority w:val="99"/>
    <w:unhideWhenUsed/>
    <w:rsid w:val="00DC2D78"/>
    <w:pPr>
      <w:spacing w:after="120"/>
      <w:ind w:left="283"/>
    </w:pPr>
  </w:style>
  <w:style w:type="paragraph" w:styleId="27">
    <w:name w:val="List Continue 2"/>
    <w:basedOn w:val="a1"/>
    <w:uiPriority w:val="99"/>
    <w:unhideWhenUsed/>
    <w:rsid w:val="00DC2D78"/>
    <w:pPr>
      <w:spacing w:after="120"/>
      <w:ind w:left="566"/>
    </w:pPr>
  </w:style>
  <w:style w:type="paragraph" w:styleId="2">
    <w:name w:val="List Number 2"/>
    <w:basedOn w:val="a1"/>
    <w:uiPriority w:val="99"/>
    <w:unhideWhenUsed/>
    <w:rsid w:val="00DC2D78"/>
    <w:pPr>
      <w:numPr>
        <w:numId w:val="2"/>
      </w:numPr>
    </w:pPr>
  </w:style>
  <w:style w:type="paragraph" w:styleId="af5">
    <w:name w:val="List"/>
    <w:basedOn w:val="a1"/>
    <w:uiPriority w:val="99"/>
    <w:unhideWhenUsed/>
    <w:rsid w:val="00DC2D78"/>
    <w:pPr>
      <w:ind w:left="283" w:hanging="283"/>
    </w:pPr>
  </w:style>
  <w:style w:type="paragraph" w:styleId="28">
    <w:name w:val="List 2"/>
    <w:basedOn w:val="a1"/>
    <w:uiPriority w:val="99"/>
    <w:unhideWhenUsed/>
    <w:rsid w:val="00DC2D78"/>
    <w:pPr>
      <w:ind w:left="566" w:hanging="283"/>
    </w:pPr>
  </w:style>
  <w:style w:type="paragraph" w:styleId="33">
    <w:name w:val="List Bullet 3"/>
    <w:basedOn w:val="a1"/>
    <w:uiPriority w:val="99"/>
    <w:unhideWhenUsed/>
    <w:rsid w:val="003549FD"/>
    <w:pPr>
      <w:tabs>
        <w:tab w:val="num" w:pos="926"/>
      </w:tabs>
      <w:ind w:left="926" w:hanging="360"/>
    </w:pPr>
    <w:rPr>
      <w:rFonts w:eastAsiaTheme="minorHAnsi"/>
      <w:sz w:val="28"/>
      <w:szCs w:val="28"/>
      <w:lang w:eastAsia="en-US"/>
    </w:rPr>
  </w:style>
  <w:style w:type="table" w:customStyle="1" w:styleId="52">
    <w:name w:val="Сетка таблицы5"/>
    <w:basedOn w:val="a3"/>
    <w:uiPriority w:val="59"/>
    <w:rsid w:val="003549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6">
    <w:name w:val="Table Grid"/>
    <w:basedOn w:val="a3"/>
    <w:uiPriority w:val="39"/>
    <w:rsid w:val="003549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footnote text"/>
    <w:basedOn w:val="a1"/>
    <w:link w:val="af8"/>
    <w:uiPriority w:val="99"/>
    <w:unhideWhenUsed/>
    <w:rsid w:val="007F5CD2"/>
    <w:rPr>
      <w:rFonts w:eastAsiaTheme="minorHAnsi"/>
      <w:sz w:val="20"/>
      <w:szCs w:val="20"/>
      <w:lang w:eastAsia="en-US"/>
    </w:rPr>
  </w:style>
  <w:style w:type="character" w:customStyle="1" w:styleId="af8">
    <w:name w:val="Текст сноски Знак"/>
    <w:basedOn w:val="a2"/>
    <w:link w:val="af7"/>
    <w:uiPriority w:val="99"/>
    <w:rsid w:val="007F5CD2"/>
    <w:rPr>
      <w:rFonts w:ascii="Times New Roman" w:hAnsi="Times New Roman"/>
      <w:sz w:val="20"/>
      <w:szCs w:val="20"/>
    </w:rPr>
  </w:style>
  <w:style w:type="character" w:styleId="af9">
    <w:name w:val="footnote reference"/>
    <w:basedOn w:val="a2"/>
    <w:uiPriority w:val="99"/>
    <w:unhideWhenUsed/>
    <w:rsid w:val="003549FD"/>
    <w:rPr>
      <w:vertAlign w:val="superscript"/>
    </w:rPr>
  </w:style>
  <w:style w:type="paragraph" w:customStyle="1" w:styleId="Default">
    <w:name w:val="Default"/>
    <w:rsid w:val="001315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a">
    <w:name w:val="Hyperlink"/>
    <w:basedOn w:val="a2"/>
    <w:uiPriority w:val="99"/>
    <w:unhideWhenUsed/>
    <w:rsid w:val="00295C05"/>
    <w:rPr>
      <w:color w:val="0563C1" w:themeColor="hyperlink"/>
      <w:u w:val="single"/>
    </w:rPr>
  </w:style>
  <w:style w:type="paragraph" w:styleId="29">
    <w:name w:val="Body Text 2"/>
    <w:basedOn w:val="a1"/>
    <w:link w:val="2a"/>
    <w:rsid w:val="00295C05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2a">
    <w:name w:val="Основной текст 2 Знак"/>
    <w:basedOn w:val="a2"/>
    <w:link w:val="29"/>
    <w:rsid w:val="00295C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5">
    <w:name w:val="1 уровень"/>
    <w:basedOn w:val="a1"/>
    <w:uiPriority w:val="99"/>
    <w:rsid w:val="0087138F"/>
    <w:pPr>
      <w:ind w:firstLine="0"/>
    </w:pPr>
  </w:style>
  <w:style w:type="paragraph" w:customStyle="1" w:styleId="StyleHeading3JustifiedBefore0ptAfter6ptLinespac">
    <w:name w:val="Style Heading 3 + Justified Before:  0 pt After:  6 pt Line spac..."/>
    <w:basedOn w:val="30"/>
    <w:rsid w:val="0087138F"/>
    <w:pPr>
      <w:numPr>
        <w:ilvl w:val="0"/>
        <w:numId w:val="0"/>
      </w:numPr>
      <w:suppressAutoHyphens/>
      <w:spacing w:before="0" w:line="240" w:lineRule="auto"/>
    </w:pPr>
    <w:rPr>
      <w:rFonts w:eastAsia="Arial" w:cs="Times New Roman"/>
      <w:b w:val="0"/>
      <w:kern w:val="1"/>
      <w:sz w:val="24"/>
      <w:szCs w:val="20"/>
      <w:lang w:eastAsia="ar-SA"/>
    </w:rPr>
  </w:style>
  <w:style w:type="paragraph" w:styleId="afb">
    <w:name w:val="Title"/>
    <w:basedOn w:val="Default"/>
    <w:next w:val="a1"/>
    <w:link w:val="afc"/>
    <w:uiPriority w:val="99"/>
    <w:qFormat/>
    <w:rsid w:val="00023684"/>
    <w:pPr>
      <w:spacing w:before="240" w:after="240" w:line="276" w:lineRule="auto"/>
      <w:contextualSpacing/>
      <w:jc w:val="center"/>
    </w:pPr>
    <w:rPr>
      <w:b/>
      <w:bCs/>
      <w:caps/>
      <w:color w:val="auto"/>
      <w:sz w:val="28"/>
      <w:szCs w:val="28"/>
    </w:rPr>
  </w:style>
  <w:style w:type="character" w:customStyle="1" w:styleId="afc">
    <w:name w:val="Заголовок Знак"/>
    <w:basedOn w:val="a2"/>
    <w:link w:val="afb"/>
    <w:uiPriority w:val="99"/>
    <w:rsid w:val="00023684"/>
    <w:rPr>
      <w:rFonts w:ascii="Times New Roman" w:hAnsi="Times New Roman" w:cs="Times New Roman"/>
      <w:b/>
      <w:bCs/>
      <w:caps/>
      <w:sz w:val="28"/>
      <w:szCs w:val="28"/>
    </w:rPr>
  </w:style>
  <w:style w:type="paragraph" w:customStyle="1" w:styleId="310">
    <w:name w:val="Основной текст с отступом 31"/>
    <w:basedOn w:val="a1"/>
    <w:rsid w:val="00023684"/>
    <w:pPr>
      <w:suppressAutoHyphens/>
      <w:spacing w:line="240" w:lineRule="auto"/>
      <w:ind w:firstLine="708"/>
    </w:pPr>
    <w:rPr>
      <w:rFonts w:eastAsia="Calibri" w:cs="Times New Roman"/>
      <w:sz w:val="24"/>
      <w:szCs w:val="24"/>
      <w:lang w:eastAsia="ar-SA"/>
    </w:rPr>
  </w:style>
  <w:style w:type="paragraph" w:customStyle="1" w:styleId="41">
    <w:name w:val="абзац 4.1"/>
    <w:basedOn w:val="a0"/>
    <w:uiPriority w:val="99"/>
    <w:rsid w:val="00AB619C"/>
    <w:pPr>
      <w:numPr>
        <w:numId w:val="3"/>
      </w:numPr>
      <w:spacing w:before="360" w:after="120" w:line="240" w:lineRule="auto"/>
      <w:contextualSpacing w:val="0"/>
      <w:jc w:val="left"/>
    </w:pPr>
    <w:rPr>
      <w:rFonts w:eastAsia="Times New Roman" w:cs="Times New Roman"/>
      <w:b/>
      <w:sz w:val="28"/>
      <w:szCs w:val="24"/>
    </w:rPr>
  </w:style>
  <w:style w:type="character" w:styleId="afd">
    <w:name w:val="annotation reference"/>
    <w:basedOn w:val="a2"/>
    <w:uiPriority w:val="99"/>
    <w:semiHidden/>
    <w:unhideWhenUsed/>
    <w:rsid w:val="005B68CF"/>
    <w:rPr>
      <w:sz w:val="16"/>
      <w:szCs w:val="16"/>
    </w:rPr>
  </w:style>
  <w:style w:type="paragraph" w:styleId="afe">
    <w:name w:val="annotation text"/>
    <w:basedOn w:val="a1"/>
    <w:link w:val="aff"/>
    <w:uiPriority w:val="99"/>
    <w:semiHidden/>
    <w:unhideWhenUsed/>
    <w:rsid w:val="005B68CF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">
    <w:name w:val="Текст примечания Знак"/>
    <w:basedOn w:val="a2"/>
    <w:link w:val="afe"/>
    <w:uiPriority w:val="99"/>
    <w:semiHidden/>
    <w:rsid w:val="005B68CF"/>
    <w:rPr>
      <w:rFonts w:ascii="Times New Roman" w:hAnsi="Times New Roman"/>
      <w:sz w:val="20"/>
      <w:szCs w:val="20"/>
    </w:rPr>
  </w:style>
  <w:style w:type="paragraph" w:styleId="aff0">
    <w:name w:val="Balloon Text"/>
    <w:basedOn w:val="a1"/>
    <w:link w:val="aff1"/>
    <w:uiPriority w:val="99"/>
    <w:semiHidden/>
    <w:unhideWhenUsed/>
    <w:rsid w:val="005B68C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2"/>
    <w:link w:val="aff0"/>
    <w:uiPriority w:val="99"/>
    <w:semiHidden/>
    <w:rsid w:val="005B68CF"/>
    <w:rPr>
      <w:rFonts w:ascii="Segoe UI" w:eastAsiaTheme="minorEastAsia" w:hAnsi="Segoe UI" w:cs="Segoe UI"/>
      <w:sz w:val="18"/>
      <w:szCs w:val="18"/>
      <w:lang w:eastAsia="ru-RU"/>
    </w:rPr>
  </w:style>
  <w:style w:type="character" w:styleId="aff2">
    <w:name w:val="Placeholder Text"/>
    <w:basedOn w:val="a2"/>
    <w:uiPriority w:val="99"/>
    <w:semiHidden/>
    <w:rsid w:val="00471F0D"/>
    <w:rPr>
      <w:color w:val="808080"/>
    </w:rPr>
  </w:style>
  <w:style w:type="paragraph" w:styleId="aff3">
    <w:name w:val="annotation subject"/>
    <w:basedOn w:val="afe"/>
    <w:next w:val="afe"/>
    <w:link w:val="aff4"/>
    <w:uiPriority w:val="99"/>
    <w:semiHidden/>
    <w:unhideWhenUsed/>
    <w:rsid w:val="00CC79C6"/>
    <w:pPr>
      <w:contextualSpacing w:val="0"/>
    </w:pPr>
    <w:rPr>
      <w:rFonts w:eastAsiaTheme="minorEastAsia"/>
      <w:b/>
      <w:bCs/>
      <w:lang w:eastAsia="ru-RU"/>
    </w:rPr>
  </w:style>
  <w:style w:type="character" w:customStyle="1" w:styleId="aff4">
    <w:name w:val="Тема примечания Знак"/>
    <w:basedOn w:val="aff"/>
    <w:link w:val="aff3"/>
    <w:uiPriority w:val="99"/>
    <w:semiHidden/>
    <w:rsid w:val="00CC79C6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customStyle="1" w:styleId="16">
    <w:name w:val="Абзац списка1"/>
    <w:basedOn w:val="a1"/>
    <w:rsid w:val="007A674F"/>
    <w:pPr>
      <w:spacing w:line="240" w:lineRule="auto"/>
      <w:ind w:left="720" w:firstLine="0"/>
      <w:jc w:val="left"/>
    </w:pPr>
    <w:rPr>
      <w:rFonts w:eastAsia="Calibri" w:cs="Times New Roman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sid w:val="004C439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4C4390"/>
    <w:rPr>
      <w:rFonts w:asciiTheme="majorHAnsi" w:eastAsiaTheme="majorEastAsia" w:hAnsiTheme="majorHAnsi" w:cstheme="majorBidi"/>
      <w:color w:val="1F4D78" w:themeColor="accent1" w:themeShade="7F"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4C4390"/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4C43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4C43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numbering" w:customStyle="1" w:styleId="10">
    <w:name w:val="Стиль1"/>
    <w:uiPriority w:val="99"/>
    <w:rsid w:val="004C4390"/>
    <w:pPr>
      <w:numPr>
        <w:numId w:val="4"/>
      </w:numPr>
    </w:pPr>
  </w:style>
  <w:style w:type="numbering" w:customStyle="1" w:styleId="21">
    <w:name w:val="Стиль2"/>
    <w:uiPriority w:val="99"/>
    <w:rsid w:val="008D528D"/>
    <w:pPr>
      <w:numPr>
        <w:numId w:val="6"/>
      </w:numPr>
    </w:pPr>
  </w:style>
  <w:style w:type="paragraph" w:customStyle="1" w:styleId="ConsPlusNormal">
    <w:name w:val="ConsPlusNormal"/>
    <w:rsid w:val="0002101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2b">
    <w:name w:val="Абзац списка2"/>
    <w:basedOn w:val="a1"/>
    <w:rsid w:val="009311E2"/>
    <w:pPr>
      <w:spacing w:line="240" w:lineRule="auto"/>
      <w:ind w:left="720" w:firstLine="0"/>
      <w:jc w:val="left"/>
    </w:pPr>
    <w:rPr>
      <w:rFonts w:eastAsia="Calibri" w:cs="Times New Roman"/>
      <w:sz w:val="24"/>
      <w:szCs w:val="24"/>
    </w:rPr>
  </w:style>
  <w:style w:type="character" w:customStyle="1" w:styleId="17">
    <w:name w:val="Заголвки 1 уровня Знак"/>
    <w:link w:val="18"/>
    <w:semiHidden/>
    <w:locked/>
    <w:rsid w:val="001B0841"/>
    <w:rPr>
      <w:b/>
      <w:kern w:val="32"/>
      <w:sz w:val="32"/>
    </w:rPr>
  </w:style>
  <w:style w:type="paragraph" w:customStyle="1" w:styleId="18">
    <w:name w:val="Заголвки 1 уровня"/>
    <w:basedOn w:val="11"/>
    <w:link w:val="17"/>
    <w:semiHidden/>
    <w:rsid w:val="001B0841"/>
    <w:pPr>
      <w:pageBreakBefore/>
      <w:numPr>
        <w:numId w:val="0"/>
      </w:numPr>
      <w:tabs>
        <w:tab w:val="clear" w:pos="567"/>
      </w:tabs>
      <w:spacing w:before="480" w:line="276" w:lineRule="auto"/>
      <w:ind w:left="102" w:firstLine="289"/>
      <w:contextualSpacing w:val="0"/>
    </w:pPr>
    <w:rPr>
      <w:rFonts w:asciiTheme="minorHAnsi" w:eastAsiaTheme="minorHAnsi" w:hAnsiTheme="minorHAnsi" w:cstheme="minorBidi"/>
      <w:caps w:val="0"/>
      <w:kern w:val="32"/>
      <w:sz w:val="32"/>
      <w:szCs w:val="22"/>
      <w:lang w:eastAsia="en-US"/>
    </w:rPr>
  </w:style>
  <w:style w:type="paragraph" w:customStyle="1" w:styleId="aff5">
    <w:name w:val="Варнинг"/>
    <w:basedOn w:val="a1"/>
    <w:link w:val="aff6"/>
    <w:rsid w:val="00CD5DD1"/>
    <w:pPr>
      <w:pBdr>
        <w:top w:val="dotted" w:sz="4" w:space="6" w:color="auto"/>
        <w:left w:val="dotted" w:sz="4" w:space="6" w:color="auto"/>
        <w:bottom w:val="dotted" w:sz="4" w:space="6" w:color="auto"/>
        <w:right w:val="dotted" w:sz="4" w:space="6" w:color="auto"/>
      </w:pBdr>
      <w:spacing w:before="100" w:beforeAutospacing="1" w:after="120" w:line="240" w:lineRule="auto"/>
      <w:ind w:left="1134" w:firstLine="0"/>
      <w:contextualSpacing w:val="0"/>
    </w:pPr>
    <w:rPr>
      <w:rFonts w:ascii="Tahoma" w:eastAsia="Calibri" w:hAnsi="Tahoma" w:cs="Tahoma"/>
      <w:b/>
      <w:i/>
      <w:noProof/>
      <w:color w:val="000000"/>
      <w:sz w:val="24"/>
      <w:szCs w:val="22"/>
    </w:rPr>
  </w:style>
  <w:style w:type="character" w:customStyle="1" w:styleId="aff6">
    <w:name w:val="Варнинг Знак"/>
    <w:link w:val="aff5"/>
    <w:rsid w:val="00CD5DD1"/>
    <w:rPr>
      <w:rFonts w:ascii="Tahoma" w:eastAsia="Calibri" w:hAnsi="Tahoma" w:cs="Tahoma"/>
      <w:b/>
      <w:i/>
      <w:noProof/>
      <w:color w:val="000000"/>
      <w:sz w:val="24"/>
      <w:lang w:eastAsia="ru-RU"/>
    </w:rPr>
  </w:style>
  <w:style w:type="paragraph" w:styleId="aff7">
    <w:name w:val="Body Text Indent"/>
    <w:basedOn w:val="a1"/>
    <w:link w:val="aff8"/>
    <w:uiPriority w:val="99"/>
    <w:semiHidden/>
    <w:unhideWhenUsed/>
    <w:rsid w:val="002D0620"/>
    <w:pPr>
      <w:spacing w:after="120"/>
      <w:ind w:left="283"/>
    </w:pPr>
  </w:style>
  <w:style w:type="character" w:customStyle="1" w:styleId="aff8">
    <w:name w:val="Основной текст с отступом Знак"/>
    <w:basedOn w:val="a2"/>
    <w:link w:val="aff7"/>
    <w:uiPriority w:val="99"/>
    <w:semiHidden/>
    <w:rsid w:val="002D0620"/>
    <w:rPr>
      <w:rFonts w:ascii="Times New Roman" w:eastAsiaTheme="minorEastAsia" w:hAnsi="Times New Roman"/>
      <w:sz w:val="26"/>
      <w:szCs w:val="26"/>
      <w:lang w:eastAsia="ru-RU"/>
    </w:rPr>
  </w:style>
  <w:style w:type="paragraph" w:styleId="aff9">
    <w:name w:val="Normal (Web)"/>
    <w:basedOn w:val="a1"/>
    <w:semiHidden/>
    <w:rsid w:val="002D0620"/>
    <w:pPr>
      <w:spacing w:line="240" w:lineRule="auto"/>
      <w:ind w:firstLine="0"/>
      <w:contextualSpacing w:val="0"/>
      <w:jc w:val="left"/>
    </w:pPr>
    <w:rPr>
      <w:rFonts w:eastAsia="Calibri" w:cs="Times New Roman"/>
      <w:sz w:val="24"/>
      <w:szCs w:val="24"/>
    </w:rPr>
  </w:style>
  <w:style w:type="paragraph" w:customStyle="1" w:styleId="19">
    <w:name w:val="Поздаголовок 1"/>
    <w:basedOn w:val="affa"/>
    <w:rsid w:val="00A37505"/>
    <w:pPr>
      <w:spacing w:before="240" w:after="120"/>
      <w:ind w:firstLine="0"/>
      <w:contextualSpacing w:val="0"/>
      <w:jc w:val="left"/>
    </w:pPr>
    <w:rPr>
      <w:rFonts w:ascii="Tahoma" w:eastAsia="Times New Roman" w:hAnsi="Tahoma" w:cs="Tahoma"/>
      <w:i w:val="0"/>
      <w:color w:val="44546A"/>
      <w:sz w:val="28"/>
    </w:rPr>
  </w:style>
  <w:style w:type="paragraph" w:styleId="affa">
    <w:name w:val="caption"/>
    <w:basedOn w:val="a1"/>
    <w:next w:val="a1"/>
    <w:uiPriority w:val="35"/>
    <w:semiHidden/>
    <w:unhideWhenUsed/>
    <w:qFormat/>
    <w:rsid w:val="00A375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Tahoma12">
    <w:name w:val="Стиль Заголовок 1 + (латиница) Tahoma полужирный после: 12 пт"/>
    <w:basedOn w:val="11"/>
    <w:rsid w:val="005A76A5"/>
    <w:pPr>
      <w:numPr>
        <w:numId w:val="0"/>
      </w:numPr>
      <w:tabs>
        <w:tab w:val="clear" w:pos="567"/>
      </w:tabs>
      <w:spacing w:line="240" w:lineRule="auto"/>
      <w:contextualSpacing w:val="0"/>
      <w:jc w:val="left"/>
    </w:pPr>
    <w:rPr>
      <w:rFonts w:ascii="Tahoma" w:eastAsia="Times New Roman" w:hAnsi="Tahoma" w:cs="Times New Roman"/>
      <w:bCs/>
      <w:caps w:val="0"/>
      <w:color w:val="2E74B5"/>
      <w:sz w:val="32"/>
      <w:szCs w:val="20"/>
      <w:u w:val="single"/>
    </w:rPr>
  </w:style>
  <w:style w:type="paragraph" w:customStyle="1" w:styleId="3">
    <w:name w:val="Заг. 3 рим"/>
    <w:basedOn w:val="30"/>
    <w:link w:val="34"/>
    <w:qFormat/>
    <w:rsid w:val="008E58A7"/>
    <w:pPr>
      <w:numPr>
        <w:ilvl w:val="0"/>
        <w:numId w:val="11"/>
      </w:numPr>
      <w:tabs>
        <w:tab w:val="clear" w:pos="1701"/>
        <w:tab w:val="left" w:pos="426"/>
      </w:tabs>
      <w:ind w:left="0" w:firstLine="0"/>
      <w:jc w:val="center"/>
    </w:pPr>
  </w:style>
  <w:style w:type="character" w:customStyle="1" w:styleId="34">
    <w:name w:val="Заг. 3 рим Знак"/>
    <w:basedOn w:val="31"/>
    <w:link w:val="3"/>
    <w:rsid w:val="008E58A7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paragraph" w:customStyle="1" w:styleId="110">
    <w:name w:val="Название11"/>
    <w:basedOn w:val="a1"/>
    <w:qFormat/>
    <w:rsid w:val="00601F82"/>
    <w:pPr>
      <w:ind w:firstLine="0"/>
      <w:jc w:val="center"/>
    </w:pPr>
    <w:rPr>
      <w:b/>
      <w:caps/>
      <w:sz w:val="32"/>
    </w:rPr>
  </w:style>
  <w:style w:type="character" w:styleId="affb">
    <w:name w:val="Book Title"/>
    <w:uiPriority w:val="33"/>
    <w:qFormat/>
    <w:rsid w:val="00601F82"/>
    <w:rPr>
      <w:b/>
      <w:bCs/>
      <w:smallCaps/>
      <w:spacing w:val="5"/>
    </w:rPr>
  </w:style>
  <w:style w:type="paragraph" w:customStyle="1" w:styleId="1">
    <w:name w:val="МР заголовок1"/>
    <w:basedOn w:val="a0"/>
    <w:next w:val="20"/>
    <w:link w:val="1a"/>
    <w:qFormat/>
    <w:rsid w:val="00F67F59"/>
    <w:pPr>
      <w:keepNext/>
      <w:keepLines/>
      <w:pageBreakBefore/>
      <w:numPr>
        <w:ilvl w:val="0"/>
        <w:numId w:val="13"/>
      </w:numPr>
      <w:tabs>
        <w:tab w:val="clear" w:pos="1843"/>
      </w:tabs>
      <w:spacing w:after="120" w:line="240" w:lineRule="auto"/>
      <w:ind w:left="357" w:hanging="357"/>
      <w:jc w:val="left"/>
      <w:outlineLvl w:val="0"/>
    </w:pPr>
    <w:rPr>
      <w:rFonts w:eastAsiaTheme="minorHAnsi" w:cs="Times New Roman"/>
      <w:b/>
      <w:sz w:val="32"/>
      <w:szCs w:val="28"/>
      <w:lang w:eastAsia="en-US"/>
    </w:rPr>
  </w:style>
  <w:style w:type="paragraph" w:customStyle="1" w:styleId="20">
    <w:name w:val="МР заголовок2"/>
    <w:basedOn w:val="a0"/>
    <w:next w:val="a1"/>
    <w:qFormat/>
    <w:rsid w:val="00F67F59"/>
    <w:pPr>
      <w:keepNext/>
      <w:keepLines/>
      <w:numPr>
        <w:ilvl w:val="1"/>
        <w:numId w:val="13"/>
      </w:numPr>
      <w:tabs>
        <w:tab w:val="clear" w:pos="1843"/>
      </w:tabs>
      <w:spacing w:before="120" w:after="120" w:line="240" w:lineRule="auto"/>
      <w:ind w:left="788" w:hanging="431"/>
      <w:jc w:val="left"/>
      <w:outlineLvl w:val="1"/>
    </w:pPr>
    <w:rPr>
      <w:rFonts w:eastAsiaTheme="minorHAnsi" w:cs="Times New Roman"/>
      <w:b/>
      <w:sz w:val="28"/>
      <w:szCs w:val="28"/>
      <w:lang w:eastAsia="en-US"/>
    </w:rPr>
  </w:style>
  <w:style w:type="character" w:customStyle="1" w:styleId="1a">
    <w:name w:val="МР заголовок1 Знак"/>
    <w:basedOn w:val="a2"/>
    <w:link w:val="1"/>
    <w:rsid w:val="00F67F59"/>
    <w:rPr>
      <w:rFonts w:ascii="Times New Roman" w:hAnsi="Times New Roman" w:cs="Times New Roman"/>
      <w:b/>
      <w:sz w:val="32"/>
      <w:szCs w:val="28"/>
    </w:rPr>
  </w:style>
  <w:style w:type="character" w:customStyle="1" w:styleId="aa">
    <w:name w:val="Абзац списка Знак"/>
    <w:link w:val="a0"/>
    <w:uiPriority w:val="99"/>
    <w:locked/>
    <w:rsid w:val="007577F9"/>
    <w:rPr>
      <w:rFonts w:ascii="Times New Roman" w:eastAsiaTheme="minorEastAsia" w:hAnsi="Times New Roman"/>
      <w:sz w:val="26"/>
      <w:szCs w:val="26"/>
      <w:lang w:eastAsia="ru-RU"/>
    </w:rPr>
  </w:style>
  <w:style w:type="paragraph" w:customStyle="1" w:styleId="affc">
    <w:name w:val="Приложение"/>
    <w:basedOn w:val="a1"/>
    <w:link w:val="affd"/>
    <w:uiPriority w:val="99"/>
    <w:rsid w:val="008435A5"/>
    <w:pPr>
      <w:spacing w:line="240" w:lineRule="auto"/>
      <w:ind w:firstLine="0"/>
      <w:contextualSpacing w:val="0"/>
      <w:jc w:val="right"/>
    </w:pPr>
    <w:rPr>
      <w:rFonts w:eastAsia="Times New Roman" w:cs="Times New Roman"/>
      <w:sz w:val="24"/>
      <w:szCs w:val="24"/>
    </w:rPr>
  </w:style>
  <w:style w:type="character" w:customStyle="1" w:styleId="affd">
    <w:name w:val="Приложение Знак"/>
    <w:link w:val="affc"/>
    <w:uiPriority w:val="99"/>
    <w:locked/>
    <w:rsid w:val="008435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FollowedHyperlink"/>
    <w:basedOn w:val="a2"/>
    <w:uiPriority w:val="99"/>
    <w:semiHidden/>
    <w:unhideWhenUsed/>
    <w:rsid w:val="009420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48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4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6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4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7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1201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38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rustest.ru/img/ege/ege2008-blank-2-dop.jp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\Documents\&#1053;&#1072;&#1089;&#1090;&#1088;&#1072;&#1080;&#1074;&#1072;&#1077;&#1084;&#1099;&#1077;%20&#1096;&#1072;&#1073;&#1083;&#1086;&#1085;&#1099;%20Office\&#1064;&#1072;&#1073;&#1083;&#1086;&#1085;%20&#1080;&#1085;&#1089;&#1090;&#1088;&#1091;&#1082;&#1094;&#108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6619CC-4E24-480A-AEDC-4F949B8C1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инструкции.dotx</Template>
  <TotalTime>12</TotalTime>
  <Pages>35</Pages>
  <Words>7775</Words>
  <Characters>44323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ДПО "СПбЦОКОиИТ"</Company>
  <LinksUpToDate>false</LinksUpToDate>
  <CharactersWithSpaces>51995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Потявин</dc:creator>
  <cp:lastModifiedBy>Бублик Надежда Ивановна</cp:lastModifiedBy>
  <cp:revision>6</cp:revision>
  <cp:lastPrinted>2023-01-25T09:33:00Z</cp:lastPrinted>
  <dcterms:created xsi:type="dcterms:W3CDTF">2024-01-29T06:28:00Z</dcterms:created>
  <dcterms:modified xsi:type="dcterms:W3CDTF">2024-01-31T12:36:00Z</dcterms:modified>
</cp:coreProperties>
</file>